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7D770" w14:textId="4D552C84" w:rsidR="00F00EC5" w:rsidRDefault="00F00EC5" w:rsidP="00315597">
      <w:pPr>
        <w:pStyle w:val="Titelrubrik"/>
      </w:pPr>
      <w:r>
        <w:t>Bilaga till PM 2022:6 Tala om tänder</w:t>
      </w:r>
    </w:p>
    <w:p w14:paraId="5799AB34" w14:textId="3C91657B" w:rsidR="00F00EC5" w:rsidRDefault="00F00EC5" w:rsidP="00F00EC5">
      <w:pPr>
        <w:pStyle w:val="Rubrik1"/>
      </w:pPr>
      <w:bookmarkStart w:id="0" w:name="_GoBack"/>
      <w:r>
        <w:t>Enkät till personer som besökt tandvården</w:t>
      </w:r>
      <w:bookmarkEnd w:id="0"/>
    </w:p>
    <w:p w14:paraId="30EEE658" w14:textId="77777777" w:rsidR="00F00EC5" w:rsidRDefault="00F00EC5">
      <w:pPr>
        <w:spacing w:after="200" w:line="276" w:lineRule="auto"/>
        <w:rPr>
          <w:rFonts w:ascii="Arial" w:eastAsiaTheme="majorEastAsia" w:hAnsi="Arial" w:cstheme="majorBidi"/>
          <w:b/>
          <w:bCs/>
          <w:szCs w:val="26"/>
        </w:rPr>
      </w:pPr>
      <w:r>
        <w:br w:type="page"/>
      </w:r>
    </w:p>
    <w:p w14:paraId="64DD1640" w14:textId="1D660343" w:rsidR="000A0E69" w:rsidRPr="001B7507" w:rsidRDefault="0049348C" w:rsidP="00315597">
      <w:pPr>
        <w:pStyle w:val="Titelrubrik"/>
      </w:pPr>
      <w:r w:rsidRPr="001B7507">
        <w:lastRenderedPageBreak/>
        <w:t xml:space="preserve">Enkät: </w:t>
      </w:r>
      <w:r w:rsidR="00AA7B5E">
        <w:t>Var med och utveckla tandvården</w:t>
      </w:r>
    </w:p>
    <w:sdt>
      <w:sdtPr>
        <w:rPr>
          <w:rFonts w:asciiTheme="minorHAnsi" w:eastAsiaTheme="minorHAnsi" w:hAnsiTheme="minorHAnsi" w:cstheme="minorBidi"/>
          <w:color w:val="auto"/>
          <w:sz w:val="20"/>
          <w:szCs w:val="22"/>
          <w:lang w:eastAsia="en-US"/>
        </w:rPr>
        <w:id w:val="1393000684"/>
        <w:docPartObj>
          <w:docPartGallery w:val="Table of Contents"/>
          <w:docPartUnique/>
        </w:docPartObj>
      </w:sdtPr>
      <w:sdtEndPr>
        <w:rPr>
          <w:b/>
          <w:bCs/>
        </w:rPr>
      </w:sdtEndPr>
      <w:sdtContent>
        <w:p w14:paraId="1560B75E" w14:textId="22EA9750" w:rsidR="00FE517B" w:rsidRPr="00F00EC5" w:rsidRDefault="00FE517B">
          <w:pPr>
            <w:pStyle w:val="Innehllsfrteckningsrubrik"/>
            <w:rPr>
              <w:color w:val="auto"/>
            </w:rPr>
          </w:pPr>
          <w:r w:rsidRPr="00F00EC5">
            <w:rPr>
              <w:color w:val="auto"/>
            </w:rPr>
            <w:t>Innehållsförteckning</w:t>
          </w:r>
          <w:r w:rsidR="00F00EC5">
            <w:rPr>
              <w:color w:val="auto"/>
            </w:rPr>
            <w:br/>
          </w:r>
        </w:p>
        <w:p w14:paraId="5C8C8D59" w14:textId="43032A10" w:rsidR="00944514" w:rsidRDefault="00FE517B">
          <w:pPr>
            <w:pStyle w:val="Innehll1"/>
            <w:tabs>
              <w:tab w:val="right" w:leader="dot" w:pos="7926"/>
            </w:tabs>
            <w:rPr>
              <w:rFonts w:eastAsiaTheme="minorEastAsia"/>
              <w:noProof/>
              <w:sz w:val="22"/>
              <w:lang w:eastAsia="sv-SE"/>
            </w:rPr>
          </w:pPr>
          <w:r w:rsidRPr="001B7507">
            <w:fldChar w:fldCharType="begin"/>
          </w:r>
          <w:r w:rsidRPr="001B7507">
            <w:instrText xml:space="preserve"> TOC \o "1-3" \h \z \u </w:instrText>
          </w:r>
          <w:r w:rsidRPr="001B7507">
            <w:fldChar w:fldCharType="separate"/>
          </w:r>
          <w:hyperlink w:anchor="_Toc120609922" w:history="1">
            <w:r w:rsidR="00944514" w:rsidRPr="00557F96">
              <w:rPr>
                <w:rStyle w:val="Hyperlnk"/>
                <w:noProof/>
              </w:rPr>
              <w:t>Urvalsfråga</w:t>
            </w:r>
            <w:r w:rsidR="00944514">
              <w:rPr>
                <w:noProof/>
                <w:webHidden/>
              </w:rPr>
              <w:tab/>
            </w:r>
            <w:r w:rsidR="00944514">
              <w:rPr>
                <w:noProof/>
                <w:webHidden/>
              </w:rPr>
              <w:fldChar w:fldCharType="begin"/>
            </w:r>
            <w:r w:rsidR="00944514">
              <w:rPr>
                <w:noProof/>
                <w:webHidden/>
              </w:rPr>
              <w:instrText xml:space="preserve"> PAGEREF _Toc120609922 \h </w:instrText>
            </w:r>
            <w:r w:rsidR="00944514">
              <w:rPr>
                <w:noProof/>
                <w:webHidden/>
              </w:rPr>
            </w:r>
            <w:r w:rsidR="00944514">
              <w:rPr>
                <w:noProof/>
                <w:webHidden/>
              </w:rPr>
              <w:fldChar w:fldCharType="separate"/>
            </w:r>
            <w:r w:rsidR="00944514">
              <w:rPr>
                <w:noProof/>
                <w:webHidden/>
              </w:rPr>
              <w:t>1</w:t>
            </w:r>
            <w:r w:rsidR="00944514">
              <w:rPr>
                <w:noProof/>
                <w:webHidden/>
              </w:rPr>
              <w:fldChar w:fldCharType="end"/>
            </w:r>
          </w:hyperlink>
        </w:p>
        <w:p w14:paraId="171779F5" w14:textId="0B883950" w:rsidR="00944514" w:rsidRDefault="00E16DA6">
          <w:pPr>
            <w:pStyle w:val="Innehll1"/>
            <w:tabs>
              <w:tab w:val="right" w:leader="dot" w:pos="7926"/>
            </w:tabs>
            <w:rPr>
              <w:rFonts w:eastAsiaTheme="minorEastAsia"/>
              <w:noProof/>
              <w:sz w:val="22"/>
              <w:lang w:eastAsia="sv-SE"/>
            </w:rPr>
          </w:pPr>
          <w:hyperlink w:anchor="_Toc120609923" w:history="1">
            <w:r w:rsidR="00944514" w:rsidRPr="00557F96">
              <w:rPr>
                <w:rStyle w:val="Hyperlnk"/>
                <w:noProof/>
              </w:rPr>
              <w:t>A: Text – Tack för visat intresse</w:t>
            </w:r>
            <w:r w:rsidR="00944514">
              <w:rPr>
                <w:noProof/>
                <w:webHidden/>
              </w:rPr>
              <w:tab/>
            </w:r>
            <w:r w:rsidR="00944514">
              <w:rPr>
                <w:noProof/>
                <w:webHidden/>
              </w:rPr>
              <w:fldChar w:fldCharType="begin"/>
            </w:r>
            <w:r w:rsidR="00944514">
              <w:rPr>
                <w:noProof/>
                <w:webHidden/>
              </w:rPr>
              <w:instrText xml:space="preserve"> PAGEREF _Toc120609923 \h </w:instrText>
            </w:r>
            <w:r w:rsidR="00944514">
              <w:rPr>
                <w:noProof/>
                <w:webHidden/>
              </w:rPr>
            </w:r>
            <w:r w:rsidR="00944514">
              <w:rPr>
                <w:noProof/>
                <w:webHidden/>
              </w:rPr>
              <w:fldChar w:fldCharType="separate"/>
            </w:r>
            <w:r w:rsidR="00944514">
              <w:rPr>
                <w:noProof/>
                <w:webHidden/>
              </w:rPr>
              <w:t>1</w:t>
            </w:r>
            <w:r w:rsidR="00944514">
              <w:rPr>
                <w:noProof/>
                <w:webHidden/>
              </w:rPr>
              <w:fldChar w:fldCharType="end"/>
            </w:r>
          </w:hyperlink>
        </w:p>
        <w:p w14:paraId="7AAE71AF" w14:textId="4BFAEBDC" w:rsidR="00944514" w:rsidRDefault="00E16DA6">
          <w:pPr>
            <w:pStyle w:val="Innehll1"/>
            <w:tabs>
              <w:tab w:val="right" w:leader="dot" w:pos="7926"/>
            </w:tabs>
            <w:rPr>
              <w:rFonts w:eastAsiaTheme="minorEastAsia"/>
              <w:noProof/>
              <w:sz w:val="22"/>
              <w:lang w:eastAsia="sv-SE"/>
            </w:rPr>
          </w:pPr>
          <w:hyperlink w:anchor="_Toc120609924" w:history="1">
            <w:r w:rsidR="00944514" w:rsidRPr="00557F96">
              <w:rPr>
                <w:rStyle w:val="Hyperlnk"/>
                <w:noProof/>
              </w:rPr>
              <w:t>B: Enkät: Var med och utveckla tandvården</w:t>
            </w:r>
            <w:r w:rsidR="00944514">
              <w:rPr>
                <w:noProof/>
                <w:webHidden/>
              </w:rPr>
              <w:tab/>
            </w:r>
            <w:r w:rsidR="00944514">
              <w:rPr>
                <w:noProof/>
                <w:webHidden/>
              </w:rPr>
              <w:fldChar w:fldCharType="begin"/>
            </w:r>
            <w:r w:rsidR="00944514">
              <w:rPr>
                <w:noProof/>
                <w:webHidden/>
              </w:rPr>
              <w:instrText xml:space="preserve"> PAGEREF _Toc120609924 \h </w:instrText>
            </w:r>
            <w:r w:rsidR="00944514">
              <w:rPr>
                <w:noProof/>
                <w:webHidden/>
              </w:rPr>
            </w:r>
            <w:r w:rsidR="00944514">
              <w:rPr>
                <w:noProof/>
                <w:webHidden/>
              </w:rPr>
              <w:fldChar w:fldCharType="separate"/>
            </w:r>
            <w:r w:rsidR="00944514">
              <w:rPr>
                <w:noProof/>
                <w:webHidden/>
              </w:rPr>
              <w:t>2</w:t>
            </w:r>
            <w:r w:rsidR="00944514">
              <w:rPr>
                <w:noProof/>
                <w:webHidden/>
              </w:rPr>
              <w:fldChar w:fldCharType="end"/>
            </w:r>
          </w:hyperlink>
        </w:p>
        <w:p w14:paraId="114C43EF" w14:textId="2C439813" w:rsidR="00944514" w:rsidRDefault="00E16DA6">
          <w:pPr>
            <w:pStyle w:val="Innehll2"/>
            <w:tabs>
              <w:tab w:val="right" w:leader="dot" w:pos="7926"/>
            </w:tabs>
            <w:rPr>
              <w:rFonts w:eastAsiaTheme="minorEastAsia"/>
              <w:noProof/>
              <w:sz w:val="22"/>
              <w:lang w:eastAsia="sv-SE"/>
            </w:rPr>
          </w:pPr>
          <w:hyperlink w:anchor="_Toc120609925" w:history="1">
            <w:r w:rsidR="00944514" w:rsidRPr="00557F96">
              <w:rPr>
                <w:rStyle w:val="Hyperlnk"/>
                <w:noProof/>
              </w:rPr>
              <w:t>Bakgrundsfrågor om dig</w:t>
            </w:r>
            <w:r w:rsidR="00944514">
              <w:rPr>
                <w:noProof/>
                <w:webHidden/>
              </w:rPr>
              <w:tab/>
            </w:r>
            <w:r w:rsidR="00944514">
              <w:rPr>
                <w:noProof/>
                <w:webHidden/>
              </w:rPr>
              <w:fldChar w:fldCharType="begin"/>
            </w:r>
            <w:r w:rsidR="00944514">
              <w:rPr>
                <w:noProof/>
                <w:webHidden/>
              </w:rPr>
              <w:instrText xml:space="preserve"> PAGEREF _Toc120609925 \h </w:instrText>
            </w:r>
            <w:r w:rsidR="00944514">
              <w:rPr>
                <w:noProof/>
                <w:webHidden/>
              </w:rPr>
            </w:r>
            <w:r w:rsidR="00944514">
              <w:rPr>
                <w:noProof/>
                <w:webHidden/>
              </w:rPr>
              <w:fldChar w:fldCharType="separate"/>
            </w:r>
            <w:r w:rsidR="00944514">
              <w:rPr>
                <w:noProof/>
                <w:webHidden/>
              </w:rPr>
              <w:t>2</w:t>
            </w:r>
            <w:r w:rsidR="00944514">
              <w:rPr>
                <w:noProof/>
                <w:webHidden/>
              </w:rPr>
              <w:fldChar w:fldCharType="end"/>
            </w:r>
          </w:hyperlink>
        </w:p>
        <w:p w14:paraId="35D6D6F4" w14:textId="55CD8E33" w:rsidR="00944514" w:rsidRDefault="00E16DA6">
          <w:pPr>
            <w:pStyle w:val="Innehll2"/>
            <w:tabs>
              <w:tab w:val="right" w:leader="dot" w:pos="7926"/>
            </w:tabs>
            <w:rPr>
              <w:rFonts w:eastAsiaTheme="minorEastAsia"/>
              <w:noProof/>
              <w:sz w:val="22"/>
              <w:lang w:eastAsia="sv-SE"/>
            </w:rPr>
          </w:pPr>
          <w:hyperlink w:anchor="_Toc120609926" w:history="1">
            <w:r w:rsidR="00944514" w:rsidRPr="00557F96">
              <w:rPr>
                <w:rStyle w:val="Hyperlnk"/>
                <w:noProof/>
              </w:rPr>
              <w:t>Bakgrundsfrågor om din tandhälsa</w:t>
            </w:r>
            <w:r w:rsidR="00944514">
              <w:rPr>
                <w:noProof/>
                <w:webHidden/>
              </w:rPr>
              <w:tab/>
            </w:r>
            <w:r w:rsidR="00944514">
              <w:rPr>
                <w:noProof/>
                <w:webHidden/>
              </w:rPr>
              <w:fldChar w:fldCharType="begin"/>
            </w:r>
            <w:r w:rsidR="00944514">
              <w:rPr>
                <w:noProof/>
                <w:webHidden/>
              </w:rPr>
              <w:instrText xml:space="preserve"> PAGEREF _Toc120609926 \h </w:instrText>
            </w:r>
            <w:r w:rsidR="00944514">
              <w:rPr>
                <w:noProof/>
                <w:webHidden/>
              </w:rPr>
            </w:r>
            <w:r w:rsidR="00944514">
              <w:rPr>
                <w:noProof/>
                <w:webHidden/>
              </w:rPr>
              <w:fldChar w:fldCharType="separate"/>
            </w:r>
            <w:r w:rsidR="00944514">
              <w:rPr>
                <w:noProof/>
                <w:webHidden/>
              </w:rPr>
              <w:t>2</w:t>
            </w:r>
            <w:r w:rsidR="00944514">
              <w:rPr>
                <w:noProof/>
                <w:webHidden/>
              </w:rPr>
              <w:fldChar w:fldCharType="end"/>
            </w:r>
          </w:hyperlink>
        </w:p>
        <w:p w14:paraId="0E013226" w14:textId="5BA1A506" w:rsidR="00944514" w:rsidRDefault="00E16DA6">
          <w:pPr>
            <w:pStyle w:val="Innehll2"/>
            <w:tabs>
              <w:tab w:val="right" w:leader="dot" w:pos="7926"/>
            </w:tabs>
            <w:rPr>
              <w:rFonts w:eastAsiaTheme="minorEastAsia"/>
              <w:noProof/>
              <w:sz w:val="22"/>
              <w:lang w:eastAsia="sv-SE"/>
            </w:rPr>
          </w:pPr>
          <w:hyperlink w:anchor="_Toc120609927" w:history="1">
            <w:r w:rsidR="00944514" w:rsidRPr="00557F96">
              <w:rPr>
                <w:rStyle w:val="Hyperlnk"/>
                <w:noProof/>
              </w:rPr>
              <w:t>Frågor om hur du upplevde ditt senaste besök i tandvården</w:t>
            </w:r>
            <w:r w:rsidR="00944514">
              <w:rPr>
                <w:noProof/>
                <w:webHidden/>
              </w:rPr>
              <w:tab/>
            </w:r>
            <w:r w:rsidR="00944514">
              <w:rPr>
                <w:noProof/>
                <w:webHidden/>
              </w:rPr>
              <w:fldChar w:fldCharType="begin"/>
            </w:r>
            <w:r w:rsidR="00944514">
              <w:rPr>
                <w:noProof/>
                <w:webHidden/>
              </w:rPr>
              <w:instrText xml:space="preserve"> PAGEREF _Toc120609927 \h </w:instrText>
            </w:r>
            <w:r w:rsidR="00944514">
              <w:rPr>
                <w:noProof/>
                <w:webHidden/>
              </w:rPr>
            </w:r>
            <w:r w:rsidR="00944514">
              <w:rPr>
                <w:noProof/>
                <w:webHidden/>
              </w:rPr>
              <w:fldChar w:fldCharType="separate"/>
            </w:r>
            <w:r w:rsidR="00944514">
              <w:rPr>
                <w:noProof/>
                <w:webHidden/>
              </w:rPr>
              <w:t>6</w:t>
            </w:r>
            <w:r w:rsidR="00944514">
              <w:rPr>
                <w:noProof/>
                <w:webHidden/>
              </w:rPr>
              <w:fldChar w:fldCharType="end"/>
            </w:r>
          </w:hyperlink>
        </w:p>
        <w:p w14:paraId="5EED97AC" w14:textId="4ECDAE0D" w:rsidR="00944514" w:rsidRDefault="00E16DA6">
          <w:pPr>
            <w:pStyle w:val="Innehll2"/>
            <w:tabs>
              <w:tab w:val="right" w:leader="dot" w:pos="7926"/>
            </w:tabs>
            <w:rPr>
              <w:rFonts w:eastAsiaTheme="minorEastAsia"/>
              <w:noProof/>
              <w:sz w:val="22"/>
              <w:lang w:eastAsia="sv-SE"/>
            </w:rPr>
          </w:pPr>
          <w:hyperlink w:anchor="_Toc120609928" w:history="1">
            <w:r w:rsidR="00944514" w:rsidRPr="00557F96">
              <w:rPr>
                <w:rStyle w:val="Hyperlnk"/>
                <w:noProof/>
              </w:rPr>
              <w:t>Frågor om ditt behov av information och om att söka information</w:t>
            </w:r>
            <w:r w:rsidR="00944514">
              <w:rPr>
                <w:noProof/>
                <w:webHidden/>
              </w:rPr>
              <w:tab/>
            </w:r>
            <w:r w:rsidR="00944514">
              <w:rPr>
                <w:noProof/>
                <w:webHidden/>
              </w:rPr>
              <w:fldChar w:fldCharType="begin"/>
            </w:r>
            <w:r w:rsidR="00944514">
              <w:rPr>
                <w:noProof/>
                <w:webHidden/>
              </w:rPr>
              <w:instrText xml:space="preserve"> PAGEREF _Toc120609928 \h </w:instrText>
            </w:r>
            <w:r w:rsidR="00944514">
              <w:rPr>
                <w:noProof/>
                <w:webHidden/>
              </w:rPr>
            </w:r>
            <w:r w:rsidR="00944514">
              <w:rPr>
                <w:noProof/>
                <w:webHidden/>
              </w:rPr>
              <w:fldChar w:fldCharType="separate"/>
            </w:r>
            <w:r w:rsidR="00944514">
              <w:rPr>
                <w:noProof/>
                <w:webHidden/>
              </w:rPr>
              <w:t>6</w:t>
            </w:r>
            <w:r w:rsidR="00944514">
              <w:rPr>
                <w:noProof/>
                <w:webHidden/>
              </w:rPr>
              <w:fldChar w:fldCharType="end"/>
            </w:r>
          </w:hyperlink>
        </w:p>
        <w:p w14:paraId="5BE08058" w14:textId="4D4BBC74" w:rsidR="00944514" w:rsidRDefault="00E16DA6">
          <w:pPr>
            <w:pStyle w:val="Innehll2"/>
            <w:tabs>
              <w:tab w:val="right" w:leader="dot" w:pos="7926"/>
            </w:tabs>
            <w:rPr>
              <w:rFonts w:eastAsiaTheme="minorEastAsia"/>
              <w:noProof/>
              <w:sz w:val="22"/>
              <w:lang w:eastAsia="sv-SE"/>
            </w:rPr>
          </w:pPr>
          <w:hyperlink w:anchor="_Toc120609929" w:history="1">
            <w:r w:rsidR="00944514" w:rsidRPr="00557F96">
              <w:rPr>
                <w:rStyle w:val="Hyperlnk"/>
                <w:noProof/>
              </w:rPr>
              <w:t>Frågor om att välja tandvårdsmottagning</w:t>
            </w:r>
            <w:r w:rsidR="00944514">
              <w:rPr>
                <w:noProof/>
                <w:webHidden/>
              </w:rPr>
              <w:tab/>
            </w:r>
            <w:r w:rsidR="00944514">
              <w:rPr>
                <w:noProof/>
                <w:webHidden/>
              </w:rPr>
              <w:fldChar w:fldCharType="begin"/>
            </w:r>
            <w:r w:rsidR="00944514">
              <w:rPr>
                <w:noProof/>
                <w:webHidden/>
              </w:rPr>
              <w:instrText xml:space="preserve"> PAGEREF _Toc120609929 \h </w:instrText>
            </w:r>
            <w:r w:rsidR="00944514">
              <w:rPr>
                <w:noProof/>
                <w:webHidden/>
              </w:rPr>
            </w:r>
            <w:r w:rsidR="00944514">
              <w:rPr>
                <w:noProof/>
                <w:webHidden/>
              </w:rPr>
              <w:fldChar w:fldCharType="separate"/>
            </w:r>
            <w:r w:rsidR="00944514">
              <w:rPr>
                <w:noProof/>
                <w:webHidden/>
              </w:rPr>
              <w:t>9</w:t>
            </w:r>
            <w:r w:rsidR="00944514">
              <w:rPr>
                <w:noProof/>
                <w:webHidden/>
              </w:rPr>
              <w:fldChar w:fldCharType="end"/>
            </w:r>
          </w:hyperlink>
        </w:p>
        <w:p w14:paraId="4EA88829" w14:textId="0898E2AE" w:rsidR="00944514" w:rsidRDefault="00E16DA6">
          <w:pPr>
            <w:pStyle w:val="Innehll2"/>
            <w:tabs>
              <w:tab w:val="right" w:leader="dot" w:pos="7926"/>
            </w:tabs>
            <w:rPr>
              <w:rFonts w:eastAsiaTheme="minorEastAsia"/>
              <w:noProof/>
              <w:sz w:val="22"/>
              <w:lang w:eastAsia="sv-SE"/>
            </w:rPr>
          </w:pPr>
          <w:hyperlink w:anchor="_Toc120609930" w:history="1">
            <w:r w:rsidR="00944514" w:rsidRPr="00557F96">
              <w:rPr>
                <w:rStyle w:val="Hyperlnk"/>
                <w:noProof/>
              </w:rPr>
              <w:t>Frågor om vad du vet om tandvården</w:t>
            </w:r>
            <w:r w:rsidR="00944514">
              <w:rPr>
                <w:noProof/>
                <w:webHidden/>
              </w:rPr>
              <w:tab/>
            </w:r>
            <w:r w:rsidR="00944514">
              <w:rPr>
                <w:noProof/>
                <w:webHidden/>
              </w:rPr>
              <w:fldChar w:fldCharType="begin"/>
            </w:r>
            <w:r w:rsidR="00944514">
              <w:rPr>
                <w:noProof/>
                <w:webHidden/>
              </w:rPr>
              <w:instrText xml:space="preserve"> PAGEREF _Toc120609930 \h </w:instrText>
            </w:r>
            <w:r w:rsidR="00944514">
              <w:rPr>
                <w:noProof/>
                <w:webHidden/>
              </w:rPr>
            </w:r>
            <w:r w:rsidR="00944514">
              <w:rPr>
                <w:noProof/>
                <w:webHidden/>
              </w:rPr>
              <w:fldChar w:fldCharType="separate"/>
            </w:r>
            <w:r w:rsidR="00944514">
              <w:rPr>
                <w:noProof/>
                <w:webHidden/>
              </w:rPr>
              <w:t>11</w:t>
            </w:r>
            <w:r w:rsidR="00944514">
              <w:rPr>
                <w:noProof/>
                <w:webHidden/>
              </w:rPr>
              <w:fldChar w:fldCharType="end"/>
            </w:r>
          </w:hyperlink>
        </w:p>
        <w:p w14:paraId="327C5EB8" w14:textId="34553221" w:rsidR="00944514" w:rsidRDefault="00E16DA6">
          <w:pPr>
            <w:pStyle w:val="Innehll2"/>
            <w:tabs>
              <w:tab w:val="right" w:leader="dot" w:pos="7926"/>
            </w:tabs>
            <w:rPr>
              <w:rFonts w:eastAsiaTheme="minorEastAsia"/>
              <w:noProof/>
              <w:sz w:val="22"/>
              <w:lang w:eastAsia="sv-SE"/>
            </w:rPr>
          </w:pPr>
          <w:hyperlink w:anchor="_Toc120609931" w:history="1">
            <w:r w:rsidR="00944514" w:rsidRPr="00557F96">
              <w:rPr>
                <w:rStyle w:val="Hyperlnk"/>
                <w:noProof/>
              </w:rPr>
              <w:t>Frågor om hur informationen i tandvården kan förbättras</w:t>
            </w:r>
            <w:r w:rsidR="00944514">
              <w:rPr>
                <w:noProof/>
                <w:webHidden/>
              </w:rPr>
              <w:tab/>
            </w:r>
            <w:r w:rsidR="00944514">
              <w:rPr>
                <w:noProof/>
                <w:webHidden/>
              </w:rPr>
              <w:fldChar w:fldCharType="begin"/>
            </w:r>
            <w:r w:rsidR="00944514">
              <w:rPr>
                <w:noProof/>
                <w:webHidden/>
              </w:rPr>
              <w:instrText xml:space="preserve"> PAGEREF _Toc120609931 \h </w:instrText>
            </w:r>
            <w:r w:rsidR="00944514">
              <w:rPr>
                <w:noProof/>
                <w:webHidden/>
              </w:rPr>
            </w:r>
            <w:r w:rsidR="00944514">
              <w:rPr>
                <w:noProof/>
                <w:webHidden/>
              </w:rPr>
              <w:fldChar w:fldCharType="separate"/>
            </w:r>
            <w:r w:rsidR="00944514">
              <w:rPr>
                <w:noProof/>
                <w:webHidden/>
              </w:rPr>
              <w:t>12</w:t>
            </w:r>
            <w:r w:rsidR="00944514">
              <w:rPr>
                <w:noProof/>
                <w:webHidden/>
              </w:rPr>
              <w:fldChar w:fldCharType="end"/>
            </w:r>
          </w:hyperlink>
        </w:p>
        <w:p w14:paraId="3A6751D0" w14:textId="15FE6C47" w:rsidR="00FE517B" w:rsidRPr="001B7507" w:rsidRDefault="00FE517B">
          <w:r w:rsidRPr="001B7507">
            <w:rPr>
              <w:b/>
              <w:bCs/>
            </w:rPr>
            <w:fldChar w:fldCharType="end"/>
          </w:r>
        </w:p>
      </w:sdtContent>
    </w:sdt>
    <w:p w14:paraId="4E2B6D23" w14:textId="3198DEDB" w:rsidR="0049348C" w:rsidRPr="001B7507" w:rsidRDefault="0049348C" w:rsidP="008E0268">
      <w:pPr>
        <w:pStyle w:val="Rubrik1"/>
      </w:pPr>
      <w:bookmarkStart w:id="1" w:name="_Toc120609922"/>
      <w:r w:rsidRPr="001B7507">
        <w:t>Urvalsfråga</w:t>
      </w:r>
      <w:bookmarkEnd w:id="1"/>
    </w:p>
    <w:p w14:paraId="37532773" w14:textId="5CA3B0CF" w:rsidR="0049348C" w:rsidRPr="001B7507" w:rsidRDefault="0049348C" w:rsidP="007B4C71">
      <w:pPr>
        <w:pStyle w:val="Brdtext"/>
        <w:numPr>
          <w:ilvl w:val="0"/>
          <w:numId w:val="5"/>
        </w:numPr>
      </w:pPr>
      <w:r w:rsidRPr="001B7507">
        <w:t>Har du för egen del varit i kontakt med tandvården under de senaste 3 åren, till exempel besökt din tandläkare för en kontroll eller sökt tandvård för akuta besvär?</w:t>
      </w:r>
    </w:p>
    <w:p w14:paraId="7E5F501D" w14:textId="1684EE7B" w:rsidR="0049348C" w:rsidRPr="001B7507" w:rsidRDefault="0049348C" w:rsidP="007B4C71">
      <w:pPr>
        <w:pStyle w:val="Brdtext"/>
        <w:numPr>
          <w:ilvl w:val="0"/>
          <w:numId w:val="6"/>
        </w:numPr>
        <w:ind w:left="1080"/>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Ja [till B: enkäten]</w:t>
      </w:r>
    </w:p>
    <w:p w14:paraId="7CD01872" w14:textId="4E6B4166" w:rsidR="00944514" w:rsidRDefault="0049348C" w:rsidP="0049348C">
      <w:pPr>
        <w:pStyle w:val="Brdtext"/>
        <w:numPr>
          <w:ilvl w:val="0"/>
          <w:numId w:val="6"/>
        </w:numPr>
        <w:ind w:left="1080"/>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Nej [till A: text om tack för visat intresse]</w:t>
      </w:r>
    </w:p>
    <w:p w14:paraId="62A4A821" w14:textId="6D875B8D" w:rsidR="0049348C" w:rsidRPr="001B7507" w:rsidRDefault="0049348C" w:rsidP="0049348C">
      <w:pPr>
        <w:pStyle w:val="Rubrik1"/>
      </w:pPr>
      <w:bookmarkStart w:id="2" w:name="_Toc120609923"/>
      <w:r w:rsidRPr="001B7507">
        <w:t xml:space="preserve">A: </w:t>
      </w:r>
      <w:r w:rsidR="008E0268" w:rsidRPr="001B7507">
        <w:t>T</w:t>
      </w:r>
      <w:r w:rsidR="00BF2C01" w:rsidRPr="001B7507">
        <w:t>ext – T</w:t>
      </w:r>
      <w:r w:rsidRPr="001B7507">
        <w:t>ack för visat intresse</w:t>
      </w:r>
      <w:bookmarkEnd w:id="2"/>
    </w:p>
    <w:p w14:paraId="15A87C0D" w14:textId="77777777" w:rsidR="00A93808" w:rsidRPr="001B7507" w:rsidRDefault="00A93808" w:rsidP="0049348C">
      <w:pPr>
        <w:pStyle w:val="Brdtext"/>
        <w:rPr>
          <w:i/>
        </w:rPr>
      </w:pPr>
      <w:r w:rsidRPr="001B7507">
        <w:rPr>
          <w:i/>
        </w:rPr>
        <w:t>Hej</w:t>
      </w:r>
    </w:p>
    <w:p w14:paraId="0C7E8A2B" w14:textId="03B8D361" w:rsidR="00944514" w:rsidRDefault="00A93808" w:rsidP="00944514">
      <w:pPr>
        <w:pStyle w:val="Brdtext"/>
      </w:pPr>
      <w:r w:rsidRPr="001B7507">
        <w:rPr>
          <w:i/>
        </w:rPr>
        <w:t xml:space="preserve">Tack för att du visat intresse för att delta i enkäten om information i tandvården. För att delta i enkäten vill vi att du har haft kontakt med tandvården under de senaste tre åren. Eftersom du svarade nej på den frågan så har du tyvärr inte möjlighet att fullfölja enkäten, men vi vill ändå tacka för din medverkan. </w:t>
      </w:r>
    </w:p>
    <w:p w14:paraId="2EE9E057" w14:textId="7EBB354C" w:rsidR="0049348C" w:rsidRPr="001B7507" w:rsidRDefault="0049348C" w:rsidP="00315597">
      <w:pPr>
        <w:pStyle w:val="Rubrik1"/>
      </w:pPr>
      <w:bookmarkStart w:id="3" w:name="_Toc120609924"/>
      <w:r w:rsidRPr="001B7507">
        <w:t>B: Enkät</w:t>
      </w:r>
      <w:r w:rsidR="00B72CBD">
        <w:t xml:space="preserve">: Var med och utveckla </w:t>
      </w:r>
      <w:r w:rsidRPr="001B7507">
        <w:t>tandvården</w:t>
      </w:r>
      <w:bookmarkEnd w:id="3"/>
      <w:r w:rsidRPr="001B7507">
        <w:t xml:space="preserve"> </w:t>
      </w:r>
    </w:p>
    <w:p w14:paraId="41B0F21C" w14:textId="47D8E959" w:rsidR="00315597" w:rsidRPr="001B7507" w:rsidRDefault="00315597" w:rsidP="0082107B">
      <w:pPr>
        <w:pStyle w:val="Rubrik2"/>
      </w:pPr>
      <w:bookmarkStart w:id="4" w:name="_Toc120609925"/>
      <w:r w:rsidRPr="001B7507">
        <w:t>Bakgrundsfrågor</w:t>
      </w:r>
      <w:r w:rsidR="00E67DD2" w:rsidRPr="001B7507">
        <w:t xml:space="preserve"> om dig</w:t>
      </w:r>
      <w:bookmarkEnd w:id="4"/>
      <w:r w:rsidRPr="001B7507">
        <w:t xml:space="preserve"> </w:t>
      </w:r>
    </w:p>
    <w:p w14:paraId="5BB4C499" w14:textId="44EAF639" w:rsidR="00392F74" w:rsidRPr="001B7507" w:rsidRDefault="00315597" w:rsidP="007B4C71">
      <w:pPr>
        <w:pStyle w:val="Brdtext"/>
        <w:numPr>
          <w:ilvl w:val="0"/>
          <w:numId w:val="7"/>
        </w:numPr>
      </w:pPr>
      <w:r w:rsidRPr="001B7507">
        <w:t>Vilken är din högsta avslutade utbildni</w:t>
      </w:r>
      <w:r w:rsidR="007A27A7" w:rsidRPr="001B7507">
        <w:t xml:space="preserve">ng? </w:t>
      </w:r>
      <w:r w:rsidR="00DD753B" w:rsidRPr="001B7507">
        <w:t xml:space="preserve">Ange </w:t>
      </w:r>
      <w:r w:rsidR="007A27A7" w:rsidRPr="001B7507">
        <w:t>endast ett alternativ.</w:t>
      </w:r>
    </w:p>
    <w:p w14:paraId="3BA48E03" w14:textId="41AE6DBD" w:rsidR="00315597" w:rsidRPr="001B7507" w:rsidRDefault="00315597" w:rsidP="007B4C71">
      <w:pPr>
        <w:pStyle w:val="Brdtext"/>
        <w:numPr>
          <w:ilvl w:val="0"/>
          <w:numId w:val="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Har inte avslutat grundskola, folkskola, realskola eller liknande</w:t>
      </w:r>
    </w:p>
    <w:p w14:paraId="4E4360D9" w14:textId="77777777" w:rsidR="00392F74" w:rsidRPr="001B7507" w:rsidRDefault="00315597" w:rsidP="007B4C71">
      <w:pPr>
        <w:pStyle w:val="Brdtext"/>
        <w:numPr>
          <w:ilvl w:val="0"/>
          <w:numId w:val="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Grundskola, folkskola, realskola eller liknande</w:t>
      </w:r>
    </w:p>
    <w:p w14:paraId="26F6D827" w14:textId="3CCE37E7" w:rsidR="00392F74" w:rsidRPr="001B7507" w:rsidRDefault="00315597" w:rsidP="007B4C71">
      <w:pPr>
        <w:pStyle w:val="Brdtext"/>
        <w:numPr>
          <w:ilvl w:val="0"/>
          <w:numId w:val="8"/>
        </w:numPr>
      </w:pPr>
      <w:r w:rsidRPr="001B7507">
        <w:rPr>
          <w:sz w:val="24"/>
          <w:szCs w:val="24"/>
        </w:rPr>
        <w:lastRenderedPageBreak/>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Gymnasieutbildning eller liknande</w:t>
      </w:r>
      <w:r w:rsidR="00392F74" w:rsidRPr="001B7507">
        <w:t xml:space="preserve"> </w:t>
      </w:r>
    </w:p>
    <w:p w14:paraId="2F079C61" w14:textId="71187EA3" w:rsidR="00392F74" w:rsidRPr="001B7507" w:rsidRDefault="00392F74" w:rsidP="007B4C71">
      <w:pPr>
        <w:pStyle w:val="Brdtext"/>
        <w:numPr>
          <w:ilvl w:val="0"/>
          <w:numId w:val="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Universitets- eller högskoleutbildning kortare än 3 år</w:t>
      </w:r>
    </w:p>
    <w:p w14:paraId="2D422005" w14:textId="581D4321" w:rsidR="00315597" w:rsidRPr="001B7507" w:rsidRDefault="00392F74" w:rsidP="007B4C71">
      <w:pPr>
        <w:pStyle w:val="Brdtext"/>
        <w:numPr>
          <w:ilvl w:val="0"/>
          <w:numId w:val="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U</w:t>
      </w:r>
      <w:r w:rsidRPr="001B7507">
        <w:t>niversitets- eller högskoleutbildning 3 år eller längre</w:t>
      </w:r>
    </w:p>
    <w:p w14:paraId="73FE0635" w14:textId="53E7E14A" w:rsidR="00CA62DC" w:rsidRPr="002F1890" w:rsidRDefault="00F91700" w:rsidP="00CA62DC">
      <w:pPr>
        <w:pStyle w:val="Liststycke"/>
        <w:numPr>
          <w:ilvl w:val="0"/>
          <w:numId w:val="8"/>
        </w:numPr>
        <w:rPr>
          <w:rFonts w:ascii="Georgia" w:hAnsi="Georgia"/>
          <w:sz w:val="20"/>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rFonts w:ascii="Georgia" w:hAnsi="Georgia"/>
          <w:sz w:val="20"/>
        </w:rPr>
        <w:t xml:space="preserve"> </w:t>
      </w:r>
      <w:r w:rsidR="002B5330" w:rsidRPr="001B7507">
        <w:rPr>
          <w:sz w:val="20"/>
          <w:szCs w:val="20"/>
        </w:rPr>
        <w:t xml:space="preserve">Vet inte/ vill inte </w:t>
      </w:r>
      <w:r w:rsidR="009C23DC" w:rsidRPr="001B7507">
        <w:rPr>
          <w:sz w:val="20"/>
          <w:szCs w:val="20"/>
        </w:rPr>
        <w:t>uppge</w:t>
      </w:r>
    </w:p>
    <w:p w14:paraId="01BAAA34" w14:textId="77777777" w:rsidR="002F1890" w:rsidRPr="002F1890" w:rsidRDefault="002F1890" w:rsidP="002F1890">
      <w:pPr>
        <w:pStyle w:val="Liststycke"/>
        <w:ind w:left="1440"/>
        <w:rPr>
          <w:rFonts w:ascii="Georgia" w:hAnsi="Georgia"/>
          <w:sz w:val="20"/>
        </w:rPr>
      </w:pPr>
    </w:p>
    <w:p w14:paraId="089E6B53" w14:textId="6D665CB3" w:rsidR="00CA62DC" w:rsidRPr="001B7507" w:rsidRDefault="00392F74" w:rsidP="007B4C71">
      <w:pPr>
        <w:pStyle w:val="Liststycke"/>
        <w:numPr>
          <w:ilvl w:val="0"/>
          <w:numId w:val="7"/>
        </w:numPr>
        <w:rPr>
          <w:rFonts w:ascii="Georgia" w:hAnsi="Georgia"/>
          <w:sz w:val="20"/>
        </w:rPr>
      </w:pPr>
      <w:r w:rsidRPr="001B7507">
        <w:rPr>
          <w:rFonts w:ascii="Georgia" w:hAnsi="Georgia"/>
          <w:sz w:val="20"/>
        </w:rPr>
        <w:t>Var är du född?</w:t>
      </w:r>
    </w:p>
    <w:p w14:paraId="23E92A8F" w14:textId="6062E9F1" w:rsidR="00392F74" w:rsidRPr="001B7507" w:rsidRDefault="00392F74"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I Sverige</w:t>
      </w:r>
    </w:p>
    <w:p w14:paraId="431266F2" w14:textId="7E1944C8" w:rsidR="00392F74" w:rsidRPr="001B7507" w:rsidRDefault="00392F74"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I land utanför Sverige men i Norden</w:t>
      </w:r>
    </w:p>
    <w:p w14:paraId="34043831" w14:textId="11C50984" w:rsidR="00392F74" w:rsidRPr="001B7507" w:rsidRDefault="00392F74"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I land utanför Norden men i Europa</w:t>
      </w:r>
    </w:p>
    <w:p w14:paraId="64A7140C" w14:textId="45F812FE" w:rsidR="00CA62DC" w:rsidRPr="001B7507" w:rsidRDefault="00392F74"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I land utanför Europa</w:t>
      </w:r>
    </w:p>
    <w:p w14:paraId="18988C82" w14:textId="7AB726C6" w:rsidR="00F91700" w:rsidRPr="001B7507" w:rsidRDefault="00F91700" w:rsidP="00F91700">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2B5330" w:rsidRPr="001B7507">
        <w:t>Vet inte/ vill inte uppge</w:t>
      </w:r>
    </w:p>
    <w:p w14:paraId="2D5BD694" w14:textId="77777777" w:rsidR="008E0268" w:rsidRPr="001B7507" w:rsidRDefault="008E0268" w:rsidP="008E0268">
      <w:pPr>
        <w:pStyle w:val="Brdtext"/>
        <w:ind w:left="1440"/>
      </w:pPr>
    </w:p>
    <w:p w14:paraId="75ABE5DA" w14:textId="09D47207" w:rsidR="00392F74" w:rsidRPr="001B7507" w:rsidRDefault="002D5C45" w:rsidP="007B4C71">
      <w:pPr>
        <w:pStyle w:val="Liststycke"/>
        <w:numPr>
          <w:ilvl w:val="0"/>
          <w:numId w:val="7"/>
        </w:numPr>
        <w:rPr>
          <w:rFonts w:ascii="Georgia" w:hAnsi="Georgia"/>
          <w:sz w:val="20"/>
        </w:rPr>
      </w:pPr>
      <w:r w:rsidRPr="001B7507">
        <w:rPr>
          <w:rFonts w:ascii="Georgia" w:hAnsi="Georgia"/>
          <w:sz w:val="20"/>
        </w:rPr>
        <w:t>Är någon av dina föräldrar födda i ett annat land än i Sverige?</w:t>
      </w:r>
    </w:p>
    <w:p w14:paraId="0832729A" w14:textId="26FFB345" w:rsidR="002D5C45" w:rsidRPr="001B7507" w:rsidRDefault="00392F74"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2D5C45" w:rsidRPr="001B7507">
        <w:t>Nej</w:t>
      </w:r>
      <w:r w:rsidR="00940883" w:rsidRPr="001B7507">
        <w:t>,</w:t>
      </w:r>
      <w:r w:rsidR="002D5C45" w:rsidRPr="001B7507">
        <w:t xml:space="preserve"> </w:t>
      </w:r>
      <w:r w:rsidR="00940883" w:rsidRPr="001B7507">
        <w:t>båda</w:t>
      </w:r>
      <w:r w:rsidR="002D5C45" w:rsidRPr="001B7507">
        <w:t xml:space="preserve"> mina föräldrar är födda i Sverige</w:t>
      </w:r>
    </w:p>
    <w:p w14:paraId="2FD9F3D7" w14:textId="6012E512" w:rsidR="00392F74" w:rsidRPr="001B7507" w:rsidRDefault="00392F74"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2D5C45" w:rsidRPr="001B7507">
        <w:t>Ja, en förälder är född i annat land och en förälder är född i Sverige</w:t>
      </w:r>
    </w:p>
    <w:p w14:paraId="576C48E9" w14:textId="2DC63EE7" w:rsidR="00392F74" w:rsidRPr="001B7507" w:rsidRDefault="00392F74"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2D5C45" w:rsidRPr="001B7507">
        <w:t>Ja, båda</w:t>
      </w:r>
      <w:r w:rsidR="00940883" w:rsidRPr="001B7507">
        <w:t xml:space="preserve"> mina föräldrar</w:t>
      </w:r>
      <w:r w:rsidR="002D5C45" w:rsidRPr="001B7507">
        <w:t xml:space="preserve"> är födda i ett annat land </w:t>
      </w:r>
    </w:p>
    <w:p w14:paraId="4055FBC3" w14:textId="7A3C98DB" w:rsidR="002D5C45" w:rsidRPr="001B7507" w:rsidRDefault="002D5C45"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Vet inte/ vill inte uppge</w:t>
      </w:r>
    </w:p>
    <w:p w14:paraId="4DA76D39" w14:textId="541DC3E2" w:rsidR="002D5C45" w:rsidRPr="001B7507" w:rsidRDefault="002D5C45" w:rsidP="00392F74">
      <w:pPr>
        <w:pStyle w:val="Brdtext"/>
        <w:ind w:left="1080"/>
      </w:pPr>
    </w:p>
    <w:p w14:paraId="512DE04D" w14:textId="5A19DF40" w:rsidR="002D5C45" w:rsidRPr="001B7507" w:rsidRDefault="002D5C45" w:rsidP="007B4C71">
      <w:pPr>
        <w:pStyle w:val="Liststycke"/>
        <w:numPr>
          <w:ilvl w:val="0"/>
          <w:numId w:val="7"/>
        </w:numPr>
        <w:rPr>
          <w:rFonts w:ascii="Georgia" w:hAnsi="Georgia"/>
          <w:sz w:val="20"/>
        </w:rPr>
      </w:pPr>
      <w:r w:rsidRPr="001B7507">
        <w:rPr>
          <w:rFonts w:ascii="Georgia" w:hAnsi="Georgia"/>
          <w:sz w:val="20"/>
        </w:rPr>
        <w:t>I vilken kommun bor du?</w:t>
      </w:r>
    </w:p>
    <w:p w14:paraId="0942F2A3" w14:textId="2CA3B00D" w:rsidR="002D5C45" w:rsidRPr="001B7507" w:rsidRDefault="002D5C45"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 xml:space="preserve">[sök </w:t>
      </w:r>
      <w:r w:rsidR="00940883" w:rsidRPr="001B7507">
        <w:t xml:space="preserve">-&gt; </w:t>
      </w:r>
      <w:r w:rsidRPr="001B7507">
        <w:t>rullista över Sveriges kommuner]</w:t>
      </w:r>
    </w:p>
    <w:p w14:paraId="68631DA6" w14:textId="08D78FC1" w:rsidR="002D5C45" w:rsidRPr="001B7507" w:rsidRDefault="002D5C45"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V</w:t>
      </w:r>
      <w:r w:rsidR="006C7D33" w:rsidRPr="001B7507">
        <w:t>et inte/ vill inte</w:t>
      </w:r>
      <w:r w:rsidRPr="001B7507">
        <w:t xml:space="preserve"> uppge</w:t>
      </w:r>
    </w:p>
    <w:p w14:paraId="6E39605D" w14:textId="66640B35" w:rsidR="00E67DD2" w:rsidRPr="001B7507" w:rsidRDefault="00E67DD2" w:rsidP="0082107B">
      <w:pPr>
        <w:pStyle w:val="Rubrik2"/>
      </w:pPr>
      <w:bookmarkStart w:id="5" w:name="_Toc120609926"/>
      <w:r w:rsidRPr="001B7507">
        <w:t>Bakgrundsfrågor om din tandhälsa</w:t>
      </w:r>
      <w:bookmarkEnd w:id="5"/>
    </w:p>
    <w:p w14:paraId="51745465" w14:textId="41522A1A" w:rsidR="002D5C45" w:rsidRPr="001B7507" w:rsidRDefault="00147844" w:rsidP="00147844">
      <w:pPr>
        <w:pStyle w:val="Liststycke"/>
        <w:numPr>
          <w:ilvl w:val="0"/>
          <w:numId w:val="7"/>
        </w:numPr>
        <w:rPr>
          <w:rFonts w:ascii="Georgia" w:hAnsi="Georgia"/>
          <w:sz w:val="20"/>
        </w:rPr>
      </w:pPr>
      <w:r w:rsidRPr="001B7507">
        <w:rPr>
          <w:rFonts w:ascii="Georgia" w:hAnsi="Georgia"/>
          <w:sz w:val="20"/>
        </w:rPr>
        <w:t>Hur tycker du att din tandhälsa är</w:t>
      </w:r>
      <w:r w:rsidR="002D5C45" w:rsidRPr="001B7507">
        <w:rPr>
          <w:rFonts w:ascii="Georgia" w:hAnsi="Georgia"/>
          <w:sz w:val="20"/>
        </w:rPr>
        <w:t xml:space="preserve">? </w:t>
      </w:r>
    </w:p>
    <w:p w14:paraId="7DC531BE" w14:textId="7C6A3D7A" w:rsidR="002D5C45" w:rsidRPr="001B7507" w:rsidRDefault="002D5C45"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Mycket bra</w:t>
      </w:r>
    </w:p>
    <w:p w14:paraId="111246AE" w14:textId="07467B09" w:rsidR="002D5C45" w:rsidRPr="001B7507" w:rsidRDefault="002D5C45"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w:t>
      </w:r>
      <w:r w:rsidR="00147844" w:rsidRPr="001B7507">
        <w:t>Ganska b</w:t>
      </w:r>
      <w:r w:rsidRPr="001B7507">
        <w:t>ra</w:t>
      </w:r>
    </w:p>
    <w:p w14:paraId="052E300C" w14:textId="0292CAED" w:rsidR="002D5C45" w:rsidRPr="001B7507" w:rsidRDefault="002D5C45"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w:t>
      </w:r>
      <w:r w:rsidR="00147844" w:rsidRPr="001B7507">
        <w:t>Varken bra eller dålig</w:t>
      </w:r>
    </w:p>
    <w:p w14:paraId="57F5DDA0" w14:textId="09F7831B" w:rsidR="002D5C45" w:rsidRPr="001B7507" w:rsidRDefault="002D5C45"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w:t>
      </w:r>
      <w:r w:rsidR="00147844" w:rsidRPr="001B7507">
        <w:t>Ganska d</w:t>
      </w:r>
      <w:r w:rsidRPr="001B7507">
        <w:t xml:space="preserve">ålig </w:t>
      </w:r>
    </w:p>
    <w:p w14:paraId="76D692F6" w14:textId="0E732FA4" w:rsidR="002D5C45" w:rsidRPr="001B7507" w:rsidRDefault="002D5C45"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0061617F" w:rsidRPr="001B7507">
        <w:t xml:space="preserve"> Mycket dålig</w:t>
      </w:r>
    </w:p>
    <w:p w14:paraId="16ED776C" w14:textId="77777777" w:rsidR="00542DB2" w:rsidRPr="001B7507" w:rsidRDefault="00542DB2"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Vet inte/ vill inte uppge</w:t>
      </w:r>
    </w:p>
    <w:p w14:paraId="51BED2DA" w14:textId="4F6EDDAF" w:rsidR="00542DB2" w:rsidRPr="001B7507" w:rsidRDefault="00542DB2" w:rsidP="00542DB2">
      <w:pPr>
        <w:pStyle w:val="Brdtext"/>
      </w:pPr>
    </w:p>
    <w:p w14:paraId="0546BD59" w14:textId="3D23BCD9" w:rsidR="00542DB2" w:rsidRPr="001B7507" w:rsidRDefault="0082107B" w:rsidP="00C322CB">
      <w:pPr>
        <w:pStyle w:val="Liststycke"/>
        <w:numPr>
          <w:ilvl w:val="0"/>
          <w:numId w:val="7"/>
        </w:numPr>
        <w:spacing w:line="276" w:lineRule="auto"/>
        <w:rPr>
          <w:rFonts w:ascii="Georgia" w:hAnsi="Georgia"/>
          <w:sz w:val="20"/>
        </w:rPr>
      </w:pPr>
      <w:r w:rsidRPr="001B7507">
        <w:rPr>
          <w:rFonts w:ascii="Georgia" w:hAnsi="Georgia"/>
          <w:sz w:val="20"/>
        </w:rPr>
        <w:t>OM</w:t>
      </w:r>
      <w:r w:rsidR="00C322CB" w:rsidRPr="001B7507">
        <w:rPr>
          <w:rFonts w:ascii="Georgia" w:hAnsi="Georgia"/>
          <w:sz w:val="20"/>
        </w:rPr>
        <w:t xml:space="preserve"> Fråga 5c, 5d, 5e, 5f (”dålig tandhälsa”) -&gt; </w:t>
      </w:r>
      <w:r w:rsidR="00542DB2" w:rsidRPr="001B7507">
        <w:rPr>
          <w:rFonts w:ascii="Georgia" w:hAnsi="Georgia"/>
          <w:sz w:val="20"/>
        </w:rPr>
        <w:t>Har du problem med din tandhälsa som beror på någon</w:t>
      </w:r>
      <w:r w:rsidR="00F14A66" w:rsidRPr="001B7507">
        <w:rPr>
          <w:rFonts w:ascii="Georgia" w:hAnsi="Georgia"/>
          <w:sz w:val="20"/>
        </w:rPr>
        <w:t xml:space="preserve"> </w:t>
      </w:r>
      <w:r w:rsidR="007643AD" w:rsidRPr="001B7507">
        <w:rPr>
          <w:rFonts w:ascii="Georgia" w:hAnsi="Georgia"/>
          <w:sz w:val="20"/>
        </w:rPr>
        <w:t xml:space="preserve">annan </w:t>
      </w:r>
      <w:r w:rsidR="00F14A66" w:rsidRPr="001B7507">
        <w:rPr>
          <w:rFonts w:ascii="Georgia" w:hAnsi="Georgia"/>
          <w:sz w:val="20"/>
        </w:rPr>
        <w:t>långvarig</w:t>
      </w:r>
      <w:r w:rsidR="00542DB2" w:rsidRPr="001B7507">
        <w:rPr>
          <w:rFonts w:ascii="Georgia" w:hAnsi="Georgia"/>
          <w:sz w:val="20"/>
        </w:rPr>
        <w:t xml:space="preserve"> sjukdom eller funktionsnedsättning? </w:t>
      </w:r>
    </w:p>
    <w:p w14:paraId="57684791" w14:textId="6A98B546" w:rsidR="00542DB2" w:rsidRPr="001B7507" w:rsidRDefault="00542DB2"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 xml:space="preserve">Ja </w:t>
      </w:r>
    </w:p>
    <w:p w14:paraId="568E7C83" w14:textId="36074750" w:rsidR="00542DB2" w:rsidRPr="001B7507" w:rsidRDefault="00542DB2" w:rsidP="007B4C71">
      <w:pPr>
        <w:pStyle w:val="Brdtext"/>
        <w:numPr>
          <w:ilvl w:val="1"/>
          <w:numId w:val="7"/>
        </w:numPr>
      </w:pPr>
      <w:r w:rsidRPr="001B7507">
        <w:rPr>
          <w:sz w:val="24"/>
          <w:szCs w:val="24"/>
        </w:rPr>
        <w:lastRenderedPageBreak/>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Nej</w:t>
      </w:r>
    </w:p>
    <w:p w14:paraId="6B3B6780" w14:textId="5CEDE51E" w:rsidR="00542DB2" w:rsidRPr="001B7507" w:rsidRDefault="00542DB2"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Vet inte</w:t>
      </w:r>
      <w:r w:rsidR="006C7D33" w:rsidRPr="001B7507">
        <w:t>/ vill inte uppge</w:t>
      </w:r>
    </w:p>
    <w:p w14:paraId="14F0A57F" w14:textId="4FAF91B8" w:rsidR="002D5C45" w:rsidRPr="001B7507" w:rsidRDefault="002D5C45" w:rsidP="00392F74">
      <w:pPr>
        <w:pStyle w:val="Brdtext"/>
        <w:ind w:left="1080"/>
      </w:pPr>
    </w:p>
    <w:p w14:paraId="1AE5D07B" w14:textId="6A13D00B" w:rsidR="002D5C45" w:rsidRPr="001B7507" w:rsidRDefault="0061617F" w:rsidP="007B4C71">
      <w:pPr>
        <w:pStyle w:val="Liststycke"/>
        <w:numPr>
          <w:ilvl w:val="0"/>
          <w:numId w:val="7"/>
        </w:numPr>
        <w:rPr>
          <w:rFonts w:ascii="Georgia" w:hAnsi="Georgia"/>
          <w:sz w:val="20"/>
        </w:rPr>
      </w:pPr>
      <w:r w:rsidRPr="001B7507">
        <w:rPr>
          <w:rFonts w:ascii="Georgia" w:hAnsi="Georgia"/>
          <w:sz w:val="20"/>
        </w:rPr>
        <w:t xml:space="preserve">Hur bra är du på att </w:t>
      </w:r>
      <w:r w:rsidR="00F14A66" w:rsidRPr="001B7507">
        <w:rPr>
          <w:rFonts w:ascii="Georgia" w:hAnsi="Georgia"/>
          <w:sz w:val="20"/>
        </w:rPr>
        <w:t xml:space="preserve">själv </w:t>
      </w:r>
      <w:r w:rsidRPr="001B7507">
        <w:rPr>
          <w:rFonts w:ascii="Georgia" w:hAnsi="Georgia"/>
          <w:sz w:val="20"/>
        </w:rPr>
        <w:t>ta hand om din tandhälsa?</w:t>
      </w:r>
    </w:p>
    <w:p w14:paraId="2938B001" w14:textId="68D89C82" w:rsidR="00F14A66" w:rsidRPr="001B7507" w:rsidRDefault="0061617F" w:rsidP="00F14A66">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F14A66" w:rsidRPr="001B7507">
        <w:t>Mycket bra</w:t>
      </w:r>
    </w:p>
    <w:p w14:paraId="7EC4EC4D" w14:textId="77777777" w:rsidR="00F14A66" w:rsidRPr="001B7507" w:rsidRDefault="00F14A66" w:rsidP="00F14A66">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Ganska bra</w:t>
      </w:r>
    </w:p>
    <w:p w14:paraId="63AA5349" w14:textId="77777777" w:rsidR="00F14A66" w:rsidRPr="001B7507" w:rsidRDefault="00F14A66" w:rsidP="00F14A66">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Varken bra eller dålig</w:t>
      </w:r>
    </w:p>
    <w:p w14:paraId="184A078A" w14:textId="77777777" w:rsidR="00F14A66" w:rsidRPr="001B7507" w:rsidRDefault="00F14A66" w:rsidP="00F14A66">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Ganska dålig </w:t>
      </w:r>
    </w:p>
    <w:p w14:paraId="6B1001D0" w14:textId="77777777" w:rsidR="00F14A66" w:rsidRPr="001B7507" w:rsidRDefault="00F14A66" w:rsidP="00F14A66">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Mycket dålig</w:t>
      </w:r>
    </w:p>
    <w:p w14:paraId="602269BE" w14:textId="77777777" w:rsidR="00F14A66" w:rsidRPr="001B7507" w:rsidRDefault="00F14A66" w:rsidP="00F14A66">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Vet inte/ vill inte uppge</w:t>
      </w:r>
    </w:p>
    <w:p w14:paraId="0ED8922F" w14:textId="77777777" w:rsidR="009C23DC" w:rsidRPr="001B7507" w:rsidRDefault="009C23DC" w:rsidP="009C23DC">
      <w:pPr>
        <w:pStyle w:val="Brdtext"/>
      </w:pPr>
    </w:p>
    <w:p w14:paraId="256CBF8F" w14:textId="2D1ED5D8" w:rsidR="009C23DC" w:rsidRPr="001B7507" w:rsidRDefault="009C23DC" w:rsidP="00E62926">
      <w:pPr>
        <w:pStyle w:val="Liststycke"/>
        <w:numPr>
          <w:ilvl w:val="0"/>
          <w:numId w:val="7"/>
        </w:numPr>
        <w:rPr>
          <w:rFonts w:ascii="Georgia" w:hAnsi="Georgia"/>
          <w:sz w:val="20"/>
        </w:rPr>
      </w:pPr>
      <w:r w:rsidRPr="001B7507">
        <w:rPr>
          <w:rFonts w:ascii="Georgia" w:hAnsi="Georgia"/>
          <w:sz w:val="20"/>
        </w:rPr>
        <w:t xml:space="preserve">Hur lätt/svårt </w:t>
      </w:r>
      <w:r w:rsidR="00E62926" w:rsidRPr="001B7507">
        <w:rPr>
          <w:rFonts w:ascii="Georgia" w:hAnsi="Georgia"/>
          <w:sz w:val="20"/>
        </w:rPr>
        <w:t xml:space="preserve">tycker du att det </w:t>
      </w:r>
      <w:r w:rsidRPr="001B7507">
        <w:rPr>
          <w:rFonts w:ascii="Georgia" w:hAnsi="Georgia"/>
          <w:sz w:val="20"/>
        </w:rPr>
        <w:t>är att hitta information om</w:t>
      </w:r>
      <w:r w:rsidR="00E62926" w:rsidRPr="001B7507">
        <w:t xml:space="preserve"> </w:t>
      </w:r>
      <w:r w:rsidR="00E62926" w:rsidRPr="001B7507">
        <w:rPr>
          <w:rFonts w:ascii="Georgia" w:hAnsi="Georgia"/>
          <w:sz w:val="20"/>
        </w:rPr>
        <w:t>hur du kan bibehålla och förbättra din tandhälsa</w:t>
      </w:r>
      <w:r w:rsidRPr="001B7507">
        <w:rPr>
          <w:rFonts w:ascii="Georgia" w:hAnsi="Georgia"/>
          <w:sz w:val="20"/>
        </w:rPr>
        <w:t>?</w:t>
      </w:r>
    </w:p>
    <w:p w14:paraId="59DA0E67" w14:textId="1F7B618F" w:rsidR="00DA3A13" w:rsidRPr="001B7507" w:rsidRDefault="00DA3A13"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Mycket lätt</w:t>
      </w:r>
    </w:p>
    <w:p w14:paraId="1D675C43" w14:textId="32D9442D" w:rsidR="00DA3A13" w:rsidRPr="001B7507" w:rsidRDefault="00DA3A13"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w:t>
      </w:r>
      <w:r w:rsidR="0051766E" w:rsidRPr="001B7507">
        <w:t>Ganska l</w:t>
      </w:r>
      <w:r w:rsidRPr="001B7507">
        <w:t>ätt</w:t>
      </w:r>
    </w:p>
    <w:p w14:paraId="78F76426" w14:textId="77777777" w:rsidR="0051766E" w:rsidRPr="001B7507" w:rsidRDefault="00DA3A13"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w:t>
      </w:r>
      <w:r w:rsidR="0051766E" w:rsidRPr="001B7507">
        <w:t xml:space="preserve">Varken lätt eller svårt </w:t>
      </w:r>
    </w:p>
    <w:p w14:paraId="214B3DD3" w14:textId="5E59F386" w:rsidR="00DA3A13" w:rsidRPr="001B7507" w:rsidRDefault="0051766E"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350BDB" w:rsidRPr="001B7507">
        <w:t>Ganska s</w:t>
      </w:r>
      <w:r w:rsidR="00DA3A13" w:rsidRPr="001B7507">
        <w:t>vårt</w:t>
      </w:r>
    </w:p>
    <w:p w14:paraId="5E8F8611" w14:textId="30B334C0" w:rsidR="00DA3A13" w:rsidRPr="001B7507" w:rsidRDefault="00DA3A13"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Mycket svårt </w:t>
      </w:r>
    </w:p>
    <w:p w14:paraId="43171FC7" w14:textId="1495B4ED" w:rsidR="00DA3A13" w:rsidRPr="001B7507" w:rsidRDefault="00DA3A13"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Vet inte</w:t>
      </w:r>
      <w:r w:rsidR="0051766E" w:rsidRPr="001B7507">
        <w:t>/</w:t>
      </w:r>
      <w:r w:rsidR="00265133" w:rsidRPr="001B7507">
        <w:t xml:space="preserve"> </w:t>
      </w:r>
      <w:r w:rsidR="0051766E" w:rsidRPr="001B7507">
        <w:t>vill inte uppge</w:t>
      </w:r>
    </w:p>
    <w:p w14:paraId="6F6D3CD1" w14:textId="77777777" w:rsidR="002D5C45" w:rsidRPr="001B7507" w:rsidRDefault="002D5C45" w:rsidP="002D5C45">
      <w:pPr>
        <w:pStyle w:val="Brdtext"/>
      </w:pPr>
    </w:p>
    <w:p w14:paraId="3CE65EE0" w14:textId="072F371D" w:rsidR="0091371B" w:rsidRPr="001B7507" w:rsidRDefault="0091371B" w:rsidP="007B4C71">
      <w:pPr>
        <w:pStyle w:val="Liststycke"/>
        <w:numPr>
          <w:ilvl w:val="0"/>
          <w:numId w:val="7"/>
        </w:numPr>
        <w:rPr>
          <w:rFonts w:ascii="Georgia" w:hAnsi="Georgia"/>
          <w:sz w:val="20"/>
        </w:rPr>
      </w:pPr>
      <w:r w:rsidRPr="001B7507">
        <w:rPr>
          <w:rFonts w:ascii="Georgia" w:hAnsi="Georgia"/>
          <w:sz w:val="20"/>
        </w:rPr>
        <w:t>Hur många gånger har du besökt tandvården under de senaste 3 åren? (till exempel tandläkare eller tandhygienist)</w:t>
      </w:r>
    </w:p>
    <w:p w14:paraId="2BA40325" w14:textId="253CAC68" w:rsidR="0091371B" w:rsidRPr="001B7507" w:rsidRDefault="0091371B"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1 gång</w:t>
      </w:r>
    </w:p>
    <w:p w14:paraId="4E197E14" w14:textId="0AA8CDD7" w:rsidR="0091371B" w:rsidRPr="001B7507" w:rsidRDefault="0091371B"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w:t>
      </w:r>
      <w:proofErr w:type="gramStart"/>
      <w:r w:rsidRPr="001B7507">
        <w:t>2-3</w:t>
      </w:r>
      <w:proofErr w:type="gramEnd"/>
      <w:r w:rsidRPr="001B7507">
        <w:t xml:space="preserve"> gånger</w:t>
      </w:r>
    </w:p>
    <w:p w14:paraId="4306A4B9" w14:textId="3E1E2161" w:rsidR="0091371B" w:rsidRPr="001B7507" w:rsidRDefault="0091371B"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proofErr w:type="gramStart"/>
      <w:r w:rsidRPr="001B7507">
        <w:t>4-6</w:t>
      </w:r>
      <w:proofErr w:type="gramEnd"/>
      <w:r w:rsidRPr="001B7507">
        <w:t xml:space="preserve"> gånger</w:t>
      </w:r>
    </w:p>
    <w:p w14:paraId="70EA36C7" w14:textId="5893BA94" w:rsidR="0091371B" w:rsidRPr="001B7507" w:rsidRDefault="0091371B"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proofErr w:type="gramStart"/>
      <w:r w:rsidRPr="001B7507">
        <w:t>7-10</w:t>
      </w:r>
      <w:proofErr w:type="gramEnd"/>
      <w:r w:rsidRPr="001B7507">
        <w:t xml:space="preserve"> gånger</w:t>
      </w:r>
    </w:p>
    <w:p w14:paraId="64446DDF" w14:textId="1C136B9D" w:rsidR="0091371B" w:rsidRPr="001B7507" w:rsidRDefault="0091371B"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Fler än 10 gånger</w:t>
      </w:r>
    </w:p>
    <w:p w14:paraId="505508BB" w14:textId="0C095341" w:rsidR="002D5C45" w:rsidRPr="001B7507" w:rsidRDefault="0091371B"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Vet inte</w:t>
      </w:r>
      <w:r w:rsidR="00DB5469" w:rsidRPr="001B7507">
        <w:t>/ vill inte uppge</w:t>
      </w:r>
    </w:p>
    <w:p w14:paraId="5DB353AC" w14:textId="19F72681" w:rsidR="002D5C45" w:rsidRPr="001B7507" w:rsidRDefault="002D5C45" w:rsidP="00392F74">
      <w:pPr>
        <w:pStyle w:val="Brdtext"/>
        <w:ind w:left="1080"/>
      </w:pPr>
    </w:p>
    <w:p w14:paraId="4F0DF1D0" w14:textId="24016268" w:rsidR="002D5C45" w:rsidRPr="001B7507" w:rsidRDefault="00016D27" w:rsidP="007B4C71">
      <w:pPr>
        <w:pStyle w:val="Liststycke"/>
        <w:numPr>
          <w:ilvl w:val="0"/>
          <w:numId w:val="7"/>
        </w:numPr>
        <w:rPr>
          <w:rFonts w:ascii="Georgia" w:hAnsi="Georgia"/>
          <w:sz w:val="20"/>
        </w:rPr>
      </w:pPr>
      <w:r w:rsidRPr="001B7507">
        <w:rPr>
          <w:rFonts w:ascii="Georgia" w:hAnsi="Georgia"/>
          <w:sz w:val="20"/>
        </w:rPr>
        <w:t xml:space="preserve">Har du abonnemangstandvård (även kallad </w:t>
      </w:r>
      <w:r w:rsidRPr="001B7507">
        <w:rPr>
          <w:rFonts w:ascii="Georgia" w:hAnsi="Georgia"/>
          <w:i/>
          <w:sz w:val="20"/>
        </w:rPr>
        <w:t>Frisktandvårdsavtal</w:t>
      </w:r>
      <w:r w:rsidRPr="001B7507">
        <w:rPr>
          <w:rFonts w:ascii="Georgia" w:hAnsi="Georgia"/>
          <w:sz w:val="20"/>
        </w:rPr>
        <w:t xml:space="preserve"> eller </w:t>
      </w:r>
      <w:r w:rsidRPr="001B7507">
        <w:rPr>
          <w:rFonts w:ascii="Georgia" w:hAnsi="Georgia"/>
          <w:i/>
          <w:sz w:val="20"/>
        </w:rPr>
        <w:t>Tandvård till ett fast pris</w:t>
      </w:r>
      <w:r w:rsidRPr="001B7507">
        <w:rPr>
          <w:rFonts w:ascii="Georgia" w:hAnsi="Georgia"/>
          <w:sz w:val="20"/>
        </w:rPr>
        <w:t>)?</w:t>
      </w:r>
    </w:p>
    <w:p w14:paraId="65028AE8" w14:textId="00A1EAC8" w:rsidR="002D5C45" w:rsidRPr="001B7507" w:rsidRDefault="002D5C45"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016D27" w:rsidRPr="001B7507">
        <w:t>Ja</w:t>
      </w:r>
    </w:p>
    <w:p w14:paraId="2D97D806" w14:textId="2A8F687C" w:rsidR="002D5C45" w:rsidRPr="001B7507" w:rsidRDefault="002D5C45"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016D27" w:rsidRPr="001B7507">
        <w:t>Nej</w:t>
      </w:r>
    </w:p>
    <w:p w14:paraId="06B03B57" w14:textId="343ACE0A" w:rsidR="002D5C45" w:rsidRPr="001B7507" w:rsidRDefault="002D5C45"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016D27" w:rsidRPr="001B7507">
        <w:t>Vet inte</w:t>
      </w:r>
      <w:r w:rsidR="00DB5469" w:rsidRPr="001B7507">
        <w:t>/vill inte uppge</w:t>
      </w:r>
    </w:p>
    <w:p w14:paraId="398CD48B" w14:textId="6AA8DED7" w:rsidR="002D5C45" w:rsidRPr="001B7507" w:rsidRDefault="002D5C45" w:rsidP="00392F74">
      <w:pPr>
        <w:pStyle w:val="Brdtext"/>
        <w:ind w:left="1080"/>
      </w:pPr>
    </w:p>
    <w:p w14:paraId="6EE43765" w14:textId="12D5EEB2" w:rsidR="002D5C45" w:rsidRPr="001B7507" w:rsidRDefault="00906F2C" w:rsidP="007B4C71">
      <w:pPr>
        <w:pStyle w:val="Liststycke"/>
        <w:numPr>
          <w:ilvl w:val="0"/>
          <w:numId w:val="7"/>
        </w:numPr>
        <w:rPr>
          <w:rFonts w:ascii="Georgia" w:hAnsi="Georgia"/>
          <w:sz w:val="20"/>
        </w:rPr>
      </w:pPr>
      <w:r w:rsidRPr="001B7507">
        <w:rPr>
          <w:rFonts w:ascii="Georgia" w:hAnsi="Georgia"/>
          <w:sz w:val="20"/>
        </w:rPr>
        <w:t>När var ditt senaste besök hos tandvården?</w:t>
      </w:r>
    </w:p>
    <w:p w14:paraId="442E21DE" w14:textId="1FF7B27F" w:rsidR="002D5C45" w:rsidRPr="001B7507" w:rsidRDefault="002D5C45"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DF6696" w:rsidRPr="001B7507">
        <w:t>Mindre än 6 månader sedan</w:t>
      </w:r>
    </w:p>
    <w:p w14:paraId="38D6108C" w14:textId="6F950FD9" w:rsidR="002D5C45" w:rsidRPr="001B7507" w:rsidRDefault="002D5C45"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proofErr w:type="gramStart"/>
      <w:r w:rsidR="00DF6696" w:rsidRPr="001B7507">
        <w:t>6-12</w:t>
      </w:r>
      <w:proofErr w:type="gramEnd"/>
      <w:r w:rsidR="00DF6696" w:rsidRPr="001B7507">
        <w:t xml:space="preserve"> månader sedan</w:t>
      </w:r>
    </w:p>
    <w:p w14:paraId="0745AEF8" w14:textId="03219FB7" w:rsidR="002D5C45" w:rsidRPr="001B7507" w:rsidRDefault="002D5C45"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proofErr w:type="gramStart"/>
      <w:r w:rsidR="00DF6696" w:rsidRPr="001B7507">
        <w:t>1-2</w:t>
      </w:r>
      <w:proofErr w:type="gramEnd"/>
      <w:r w:rsidR="00DF6696" w:rsidRPr="001B7507">
        <w:t xml:space="preserve"> år sedan</w:t>
      </w:r>
    </w:p>
    <w:p w14:paraId="175606FC" w14:textId="5FDE9C87" w:rsidR="002D5C45" w:rsidRPr="001B7507" w:rsidRDefault="002D5C45"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proofErr w:type="gramStart"/>
      <w:r w:rsidR="00DF6696" w:rsidRPr="001B7507">
        <w:t>2-3</w:t>
      </w:r>
      <w:proofErr w:type="gramEnd"/>
      <w:r w:rsidR="00DF6696" w:rsidRPr="001B7507">
        <w:t xml:space="preserve"> år sedan</w:t>
      </w:r>
    </w:p>
    <w:p w14:paraId="153C2087" w14:textId="4B1FE62D" w:rsidR="00DF6696" w:rsidRPr="001B7507" w:rsidRDefault="00DF6696"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Vet inte</w:t>
      </w:r>
      <w:r w:rsidR="00DB5469" w:rsidRPr="001B7507">
        <w:t>/ vill inte uppge</w:t>
      </w:r>
    </w:p>
    <w:p w14:paraId="6B79D11E" w14:textId="492BF258" w:rsidR="002D5C45" w:rsidRPr="001B7507" w:rsidRDefault="002D5C45" w:rsidP="00B974B4">
      <w:pPr>
        <w:pStyle w:val="Brdtext"/>
        <w:ind w:left="1440"/>
      </w:pPr>
    </w:p>
    <w:p w14:paraId="2E401E5F" w14:textId="0F7AB4CD" w:rsidR="00B974B4" w:rsidRPr="001B7507" w:rsidRDefault="00DF6696" w:rsidP="007B4C71">
      <w:pPr>
        <w:pStyle w:val="Brdtext"/>
        <w:numPr>
          <w:ilvl w:val="0"/>
          <w:numId w:val="7"/>
        </w:numPr>
      </w:pPr>
      <w:r w:rsidRPr="001B7507">
        <w:t xml:space="preserve">Har </w:t>
      </w:r>
      <w:r w:rsidR="00755C5A" w:rsidRPr="001B7507">
        <w:t xml:space="preserve">du </w:t>
      </w:r>
      <w:r w:rsidRPr="001B7507">
        <w:t>under de senaste 3 år</w:t>
      </w:r>
      <w:r w:rsidR="005A70EF" w:rsidRPr="001B7507">
        <w:t xml:space="preserve">en </w:t>
      </w:r>
      <w:r w:rsidR="00755C5A" w:rsidRPr="001B7507">
        <w:t xml:space="preserve">haft behov av </w:t>
      </w:r>
      <w:r w:rsidR="009C23DC" w:rsidRPr="001B7507">
        <w:t xml:space="preserve">tandvård </w:t>
      </w:r>
      <w:r w:rsidR="00755C5A" w:rsidRPr="001B7507">
        <w:t>men ändå avstått från att söka vård</w:t>
      </w:r>
      <w:r w:rsidRPr="001B7507">
        <w:t xml:space="preserve">? </w:t>
      </w:r>
    </w:p>
    <w:p w14:paraId="7119EFA1" w14:textId="768B0E8B" w:rsidR="00B974B4" w:rsidRPr="001B7507" w:rsidRDefault="00B974B4" w:rsidP="007B4C71">
      <w:pPr>
        <w:pStyle w:val="Brdtext"/>
        <w:numPr>
          <w:ilvl w:val="1"/>
          <w:numId w:val="7"/>
        </w:numPr>
      </w:pPr>
      <w:r w:rsidRPr="001B7507">
        <w:fldChar w:fldCharType="begin">
          <w:ffData>
            <w:name w:val=""/>
            <w:enabled/>
            <w:calcOnExit w:val="0"/>
            <w:checkBox>
              <w:size w:val="24"/>
              <w:default w:val="0"/>
            </w:checkBox>
          </w:ffData>
        </w:fldChar>
      </w:r>
      <w:r w:rsidRPr="001B7507">
        <w:instrText xml:space="preserve"> FORMCHECKBOX </w:instrText>
      </w:r>
      <w:r w:rsidR="00E16DA6">
        <w:fldChar w:fldCharType="separate"/>
      </w:r>
      <w:r w:rsidRPr="001B7507">
        <w:fldChar w:fldCharType="end"/>
      </w:r>
      <w:r w:rsidRPr="001B7507">
        <w:t xml:space="preserve"> Ja</w:t>
      </w:r>
    </w:p>
    <w:p w14:paraId="376B9B43" w14:textId="2931B606" w:rsidR="00B974B4" w:rsidRPr="001B7507" w:rsidRDefault="00B974B4" w:rsidP="007B4C71">
      <w:pPr>
        <w:pStyle w:val="Brdtext"/>
        <w:numPr>
          <w:ilvl w:val="1"/>
          <w:numId w:val="7"/>
        </w:numPr>
      </w:pPr>
      <w:r w:rsidRPr="001B7507">
        <w:fldChar w:fldCharType="begin">
          <w:ffData>
            <w:name w:val="Kryss18"/>
            <w:enabled/>
            <w:calcOnExit w:val="0"/>
            <w:checkBox>
              <w:size w:val="24"/>
              <w:default w:val="0"/>
            </w:checkBox>
          </w:ffData>
        </w:fldChar>
      </w:r>
      <w:bookmarkStart w:id="6" w:name="Kryss18"/>
      <w:r w:rsidRPr="001B7507">
        <w:instrText xml:space="preserve"> FORMCHECKBOX </w:instrText>
      </w:r>
      <w:r w:rsidR="00E16DA6">
        <w:fldChar w:fldCharType="separate"/>
      </w:r>
      <w:r w:rsidRPr="001B7507">
        <w:fldChar w:fldCharType="end"/>
      </w:r>
      <w:bookmarkEnd w:id="6"/>
      <w:r w:rsidRPr="001B7507">
        <w:t xml:space="preserve"> Nej</w:t>
      </w:r>
    </w:p>
    <w:p w14:paraId="77C84D3B" w14:textId="77777777" w:rsidR="005D4EFE" w:rsidRPr="001B7507" w:rsidRDefault="005D4EFE" w:rsidP="00871F8E">
      <w:pPr>
        <w:rPr>
          <w:rFonts w:ascii="Georgia" w:hAnsi="Georgia"/>
        </w:rPr>
      </w:pPr>
    </w:p>
    <w:p w14:paraId="2530778A" w14:textId="77777777" w:rsidR="005D4EFE" w:rsidRPr="001B7507" w:rsidRDefault="005D4EFE" w:rsidP="00051E9C">
      <w:pPr>
        <w:ind w:left="1080" w:firstLine="1080"/>
        <w:rPr>
          <w:rFonts w:ascii="Georgia" w:hAnsi="Georgia"/>
        </w:rPr>
      </w:pPr>
    </w:p>
    <w:p w14:paraId="5138BEC9" w14:textId="069FCE3D" w:rsidR="002D5C45" w:rsidRPr="001B7507" w:rsidRDefault="008C0AA8" w:rsidP="00051E9C">
      <w:pPr>
        <w:ind w:left="1080" w:firstLine="1080"/>
        <w:rPr>
          <w:rFonts w:ascii="Georgia" w:hAnsi="Georgia"/>
        </w:rPr>
      </w:pPr>
      <w:r w:rsidRPr="001B7507">
        <w:rPr>
          <w:rFonts w:ascii="Georgia" w:hAnsi="Georgia"/>
        </w:rPr>
        <w:t xml:space="preserve">12B. </w:t>
      </w:r>
      <w:r w:rsidR="00B974B4" w:rsidRPr="001B7507">
        <w:rPr>
          <w:rFonts w:ascii="Georgia" w:hAnsi="Georgia"/>
        </w:rPr>
        <w:t xml:space="preserve">Om JA -&gt; </w:t>
      </w:r>
      <w:r w:rsidR="00DF6696" w:rsidRPr="001B7507">
        <w:rPr>
          <w:rFonts w:ascii="Georgia" w:hAnsi="Georgia"/>
        </w:rPr>
        <w:t>Varför?</w:t>
      </w:r>
      <w:r w:rsidR="006C7D33" w:rsidRPr="001B7507">
        <w:rPr>
          <w:rFonts w:ascii="Georgia" w:hAnsi="Georgia"/>
        </w:rPr>
        <w:t xml:space="preserve"> (flera svarsalternativ är möjliga)</w:t>
      </w:r>
    </w:p>
    <w:p w14:paraId="1B018CE5" w14:textId="2BDE3AA4" w:rsidR="005A70EF" w:rsidRPr="001B7507" w:rsidRDefault="005A70EF" w:rsidP="007B4C71">
      <w:pPr>
        <w:pStyle w:val="Brdtext"/>
        <w:numPr>
          <w:ilvl w:val="0"/>
          <w:numId w:val="9"/>
        </w:numPr>
        <w:ind w:left="2520"/>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Rädsla för att besöka tandvården</w:t>
      </w:r>
    </w:p>
    <w:p w14:paraId="2586F546" w14:textId="19134DAF" w:rsidR="005A70EF" w:rsidRPr="001B7507" w:rsidRDefault="005A70EF" w:rsidP="007B4C71">
      <w:pPr>
        <w:pStyle w:val="Brdtext"/>
        <w:numPr>
          <w:ilvl w:val="0"/>
          <w:numId w:val="9"/>
        </w:numPr>
        <w:ind w:left="2520"/>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Långt till närmaste tandvårdsmottagning</w:t>
      </w:r>
    </w:p>
    <w:p w14:paraId="69BB95B6" w14:textId="64E78D89" w:rsidR="0082107B" w:rsidRPr="001B7507" w:rsidRDefault="005A70EF" w:rsidP="0082107B">
      <w:pPr>
        <w:pStyle w:val="Brdtext"/>
        <w:numPr>
          <w:ilvl w:val="0"/>
          <w:numId w:val="9"/>
        </w:numPr>
        <w:ind w:left="2520"/>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Svårt att ta mig till en tandvårdsmottagning</w:t>
      </w:r>
    </w:p>
    <w:p w14:paraId="45D49577" w14:textId="77EE0A48" w:rsidR="004A0920" w:rsidRPr="001B7507" w:rsidRDefault="00DD535D" w:rsidP="007B4C71">
      <w:pPr>
        <w:pStyle w:val="Brdtext"/>
        <w:numPr>
          <w:ilvl w:val="0"/>
          <w:numId w:val="9"/>
        </w:numPr>
        <w:ind w:left="2520"/>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4A0920" w:rsidRPr="001B7507">
        <w:rPr>
          <w:szCs w:val="20"/>
        </w:rPr>
        <w:t>H</w:t>
      </w:r>
      <w:r w:rsidR="00E26A0A" w:rsidRPr="001B7507">
        <w:rPr>
          <w:szCs w:val="20"/>
        </w:rPr>
        <w:t>ar h</w:t>
      </w:r>
      <w:r w:rsidR="004A0920" w:rsidRPr="001B7507">
        <w:rPr>
          <w:szCs w:val="20"/>
        </w:rPr>
        <w:t>aft för lite information om vad det skulle kosta</w:t>
      </w:r>
    </w:p>
    <w:p w14:paraId="2D405EB4" w14:textId="1F06E001" w:rsidR="005A70EF" w:rsidRPr="001B7507" w:rsidRDefault="005A70EF" w:rsidP="007B4C71">
      <w:pPr>
        <w:pStyle w:val="Brdtext"/>
        <w:numPr>
          <w:ilvl w:val="0"/>
          <w:numId w:val="9"/>
        </w:numPr>
        <w:ind w:left="2520"/>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Inte haft råd</w:t>
      </w:r>
    </w:p>
    <w:p w14:paraId="197DE1C8" w14:textId="05C35C6D" w:rsidR="005A70EF" w:rsidRPr="001B7507" w:rsidRDefault="005A70EF" w:rsidP="007B4C71">
      <w:pPr>
        <w:pStyle w:val="Brdtext"/>
        <w:numPr>
          <w:ilvl w:val="0"/>
          <w:numId w:val="9"/>
        </w:numPr>
        <w:ind w:left="2520"/>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Det har bara inte blivit av</w:t>
      </w:r>
    </w:p>
    <w:p w14:paraId="0D4B6696" w14:textId="3DBF2841" w:rsidR="005A70EF" w:rsidRPr="001B7507" w:rsidRDefault="005A70EF" w:rsidP="007B4C71">
      <w:pPr>
        <w:pStyle w:val="Brdtext"/>
        <w:numPr>
          <w:ilvl w:val="0"/>
          <w:numId w:val="9"/>
        </w:numPr>
        <w:ind w:left="2520"/>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På grund av Covid-19-pandemin</w:t>
      </w:r>
    </w:p>
    <w:p w14:paraId="49302FC8" w14:textId="3EAF59A0" w:rsidR="002D5C45" w:rsidRPr="001B7507" w:rsidRDefault="005A70EF" w:rsidP="007B4C71">
      <w:pPr>
        <w:pStyle w:val="Brdtext"/>
        <w:numPr>
          <w:ilvl w:val="0"/>
          <w:numId w:val="9"/>
        </w:numPr>
        <w:ind w:left="2520"/>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5D7F8E" w:rsidRPr="001B7507">
        <w:t xml:space="preserve">Annat skäl [fritext]: </w:t>
      </w:r>
      <w:r w:rsidR="00B974B4" w:rsidRPr="001B7507">
        <w:t xml:space="preserve">_________________ </w:t>
      </w:r>
    </w:p>
    <w:p w14:paraId="35FD0591" w14:textId="3F9B4AA4" w:rsidR="002D5C45" w:rsidRPr="001B7507" w:rsidRDefault="002D5C45" w:rsidP="00392F74">
      <w:pPr>
        <w:pStyle w:val="Brdtext"/>
        <w:ind w:left="1080"/>
      </w:pPr>
    </w:p>
    <w:p w14:paraId="48EFEAF2" w14:textId="7885BDB8" w:rsidR="00051E9C" w:rsidRPr="001B7507" w:rsidRDefault="00051E9C" w:rsidP="007B4C71">
      <w:pPr>
        <w:pStyle w:val="Liststycke"/>
        <w:numPr>
          <w:ilvl w:val="0"/>
          <w:numId w:val="7"/>
        </w:numPr>
        <w:rPr>
          <w:rFonts w:ascii="Georgia" w:hAnsi="Georgia"/>
          <w:sz w:val="20"/>
        </w:rPr>
      </w:pPr>
      <w:r w:rsidRPr="001B7507">
        <w:rPr>
          <w:rFonts w:ascii="Georgia" w:hAnsi="Georgia"/>
          <w:sz w:val="20"/>
        </w:rPr>
        <w:t xml:space="preserve">Hur har din tandvård påverkats av covid19-pandemin? (flera svarsalternativ </w:t>
      </w:r>
      <w:r w:rsidR="002105ED" w:rsidRPr="001B7507">
        <w:rPr>
          <w:rFonts w:ascii="Georgia" w:hAnsi="Georgia"/>
          <w:sz w:val="20"/>
        </w:rPr>
        <w:t xml:space="preserve">är </w:t>
      </w:r>
      <w:r w:rsidRPr="001B7507">
        <w:rPr>
          <w:rFonts w:ascii="Georgia" w:hAnsi="Georgia"/>
          <w:sz w:val="20"/>
        </w:rPr>
        <w:t>möjliga)</w:t>
      </w:r>
    </w:p>
    <w:p w14:paraId="5C0F6269" w14:textId="0C2ACA43" w:rsidR="00B72624" w:rsidRPr="001B7507" w:rsidRDefault="002D5C45" w:rsidP="00B72624">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051E9C" w:rsidRPr="001B7507">
        <w:t>Jag har avstått från att sök</w:t>
      </w:r>
      <w:r w:rsidR="00B72624" w:rsidRPr="001B7507">
        <w:t>a tandvård på grund av pandemin</w:t>
      </w:r>
    </w:p>
    <w:p w14:paraId="27DD4843" w14:textId="011079AA" w:rsidR="00051E9C" w:rsidRPr="001B7507" w:rsidRDefault="00051E9C"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Jag har fått delar av min tandvård</w:t>
      </w:r>
      <w:r w:rsidR="005D4EFE" w:rsidRPr="001B7507">
        <w:t xml:space="preserve"> digitalt istället för fysiskt (</w:t>
      </w:r>
      <w:r w:rsidRPr="001B7507">
        <w:t>t.ex. genom rådgivning via video</w:t>
      </w:r>
      <w:r w:rsidR="005D4EFE" w:rsidRPr="001B7507">
        <w:t>)</w:t>
      </w:r>
    </w:p>
    <w:p w14:paraId="6F29F519" w14:textId="0549CF95" w:rsidR="00051E9C" w:rsidRPr="001B7507" w:rsidRDefault="00051E9C"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Planerade tandvårdsinsatser har blivit ins</w:t>
      </w:r>
      <w:r w:rsidR="00B72624" w:rsidRPr="001B7507">
        <w:t>tällda eller uppskjutna för mig</w:t>
      </w:r>
    </w:p>
    <w:p w14:paraId="392F7492" w14:textId="6B8CE649" w:rsidR="002D5C45" w:rsidRPr="001B7507" w:rsidRDefault="00051E9C"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Min tandvård har inte påverkats i någon påtaglig omfattning</w:t>
      </w:r>
    </w:p>
    <w:p w14:paraId="438B4E12" w14:textId="77777777" w:rsidR="002D5C45" w:rsidRPr="001B7507" w:rsidRDefault="002D5C45" w:rsidP="00392F74">
      <w:pPr>
        <w:pStyle w:val="Brdtext"/>
        <w:ind w:left="1080"/>
      </w:pPr>
    </w:p>
    <w:p w14:paraId="5A5BEAB9" w14:textId="20E8050A" w:rsidR="00051E9C" w:rsidRPr="001B7507" w:rsidRDefault="00051E9C" w:rsidP="007B4C71">
      <w:pPr>
        <w:pStyle w:val="Liststycke"/>
        <w:numPr>
          <w:ilvl w:val="0"/>
          <w:numId w:val="7"/>
        </w:numPr>
        <w:rPr>
          <w:rFonts w:ascii="Georgia" w:hAnsi="Georgia"/>
          <w:sz w:val="20"/>
        </w:rPr>
      </w:pPr>
      <w:r w:rsidRPr="001B7507">
        <w:rPr>
          <w:rFonts w:ascii="Georgia" w:hAnsi="Georgia"/>
          <w:sz w:val="20"/>
        </w:rPr>
        <w:t xml:space="preserve">Varför besökte du tandvården vid ditt senaste </w:t>
      </w:r>
      <w:r w:rsidR="009C23DC" w:rsidRPr="001B7507">
        <w:rPr>
          <w:rFonts w:ascii="Georgia" w:hAnsi="Georgia"/>
          <w:sz w:val="20"/>
        </w:rPr>
        <w:t>besök</w:t>
      </w:r>
      <w:r w:rsidRPr="001B7507">
        <w:rPr>
          <w:rFonts w:ascii="Georgia" w:hAnsi="Georgia"/>
          <w:sz w:val="20"/>
        </w:rPr>
        <w:t>?</w:t>
      </w:r>
      <w:r w:rsidR="009C23DC" w:rsidRPr="001B7507">
        <w:rPr>
          <w:rFonts w:ascii="Georgia" w:hAnsi="Georgia"/>
          <w:sz w:val="20"/>
        </w:rPr>
        <w:t xml:space="preserve"> (flera svar</w:t>
      </w:r>
      <w:r w:rsidR="00B53F29" w:rsidRPr="001B7507">
        <w:rPr>
          <w:rFonts w:ascii="Georgia" w:hAnsi="Georgia"/>
          <w:sz w:val="20"/>
        </w:rPr>
        <w:t>salternativ</w:t>
      </w:r>
      <w:r w:rsidR="009C23DC" w:rsidRPr="001B7507">
        <w:rPr>
          <w:rFonts w:ascii="Georgia" w:hAnsi="Georgia"/>
          <w:sz w:val="20"/>
        </w:rPr>
        <w:t xml:space="preserve"> är möjliga)</w:t>
      </w:r>
    </w:p>
    <w:p w14:paraId="48F14760" w14:textId="216AB0FE" w:rsidR="00051E9C" w:rsidRPr="001B7507" w:rsidRDefault="00051E9C" w:rsidP="007B4C71">
      <w:pPr>
        <w:pStyle w:val="Brdtext"/>
        <w:numPr>
          <w:ilvl w:val="1"/>
          <w:numId w:val="7"/>
        </w:numPr>
      </w:pPr>
      <w:r w:rsidRPr="001B7507">
        <w:rPr>
          <w:sz w:val="24"/>
          <w:szCs w:val="24"/>
        </w:rPr>
        <w:lastRenderedPageBreak/>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1B078D" w:rsidRPr="001B7507">
        <w:rPr>
          <w:szCs w:val="20"/>
        </w:rPr>
        <w:t>U</w:t>
      </w:r>
      <w:r w:rsidRPr="001B7507">
        <w:rPr>
          <w:szCs w:val="20"/>
        </w:rPr>
        <w:t>ndersökning</w:t>
      </w:r>
    </w:p>
    <w:p w14:paraId="6B4C1C9E" w14:textId="29806DCF" w:rsidR="00051E9C" w:rsidRPr="001B7507" w:rsidRDefault="00051E9C"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F23918" w:rsidRPr="001B7507">
        <w:rPr>
          <w:szCs w:val="20"/>
        </w:rPr>
        <w:t>Behandling för</w:t>
      </w:r>
      <w:r w:rsidR="00F23918" w:rsidRPr="001B7507">
        <w:rPr>
          <w:sz w:val="24"/>
          <w:szCs w:val="24"/>
        </w:rPr>
        <w:t xml:space="preserve"> </w:t>
      </w:r>
      <w:r w:rsidR="00F23918" w:rsidRPr="001B7507">
        <w:t>a</w:t>
      </w:r>
      <w:r w:rsidR="001B078D" w:rsidRPr="001B7507">
        <w:t>kuta besvär</w:t>
      </w:r>
    </w:p>
    <w:p w14:paraId="61F2C512" w14:textId="10AFE35C" w:rsidR="00051E9C" w:rsidRPr="001B7507" w:rsidRDefault="00DD535D"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F23918" w:rsidRPr="001B7507">
        <w:rPr>
          <w:szCs w:val="20"/>
        </w:rPr>
        <w:t>B</w:t>
      </w:r>
      <w:r w:rsidR="009C23DC" w:rsidRPr="001B7507">
        <w:t>ehandling</w:t>
      </w:r>
      <w:r w:rsidR="00F23918" w:rsidRPr="001B7507">
        <w:t xml:space="preserve"> (icke-akut)</w:t>
      </w:r>
      <w:r w:rsidR="009C23DC" w:rsidRPr="001B7507">
        <w:t xml:space="preserve"> </w:t>
      </w:r>
    </w:p>
    <w:p w14:paraId="2C3CAE56" w14:textId="23E63DED" w:rsidR="00051E9C" w:rsidRPr="001B7507" w:rsidRDefault="00051E9C" w:rsidP="001B078D">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1B078D" w:rsidRPr="001B7507">
        <w:rPr>
          <w:szCs w:val="20"/>
        </w:rPr>
        <w:t>Annat</w:t>
      </w:r>
      <w:r w:rsidR="001B078D" w:rsidRPr="001B7507">
        <w:rPr>
          <w:sz w:val="24"/>
          <w:szCs w:val="24"/>
        </w:rPr>
        <w:t xml:space="preserve"> </w:t>
      </w:r>
    </w:p>
    <w:p w14:paraId="52E274E1" w14:textId="5CD5CB27" w:rsidR="002105ED" w:rsidRPr="001B7507" w:rsidRDefault="002105ED" w:rsidP="001B078D">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rPr>
          <w:szCs w:val="20"/>
        </w:rPr>
        <w:t>Vet inte/ vill inte uppge</w:t>
      </w:r>
    </w:p>
    <w:p w14:paraId="4FCCD595" w14:textId="77777777" w:rsidR="00022C43" w:rsidRPr="001B7507" w:rsidRDefault="00022C43" w:rsidP="00022C43">
      <w:pPr>
        <w:pStyle w:val="Brdtext"/>
        <w:ind w:left="1440"/>
      </w:pPr>
    </w:p>
    <w:p w14:paraId="07FF91FB" w14:textId="4D1F3FB8" w:rsidR="00022C43" w:rsidRPr="001B7507" w:rsidRDefault="00022C43" w:rsidP="007B4C71">
      <w:pPr>
        <w:pStyle w:val="Liststycke"/>
        <w:numPr>
          <w:ilvl w:val="0"/>
          <w:numId w:val="7"/>
        </w:numPr>
        <w:rPr>
          <w:rFonts w:ascii="Georgia" w:hAnsi="Georgia"/>
          <w:sz w:val="20"/>
        </w:rPr>
      </w:pPr>
      <w:r w:rsidRPr="001B7507">
        <w:rPr>
          <w:rFonts w:ascii="Georgia" w:hAnsi="Georgia"/>
          <w:sz w:val="20"/>
        </w:rPr>
        <w:t>Vilken</w:t>
      </w:r>
      <w:r w:rsidR="001B078D" w:rsidRPr="001B7507">
        <w:rPr>
          <w:rFonts w:ascii="Georgia" w:hAnsi="Georgia"/>
          <w:sz w:val="20"/>
        </w:rPr>
        <w:t xml:space="preserve"> typ av</w:t>
      </w:r>
      <w:r w:rsidRPr="001B7507">
        <w:rPr>
          <w:rFonts w:ascii="Georgia" w:hAnsi="Georgia"/>
          <w:sz w:val="20"/>
        </w:rPr>
        <w:t xml:space="preserve"> vårdgivare </w:t>
      </w:r>
      <w:r w:rsidR="001B078D" w:rsidRPr="001B7507">
        <w:rPr>
          <w:rFonts w:ascii="Georgia" w:hAnsi="Georgia"/>
          <w:sz w:val="20"/>
        </w:rPr>
        <w:t xml:space="preserve">var </w:t>
      </w:r>
      <w:r w:rsidRPr="001B7507">
        <w:rPr>
          <w:rFonts w:ascii="Georgia" w:hAnsi="Georgia"/>
          <w:sz w:val="20"/>
        </w:rPr>
        <w:t>ditt senaste besök</w:t>
      </w:r>
      <w:r w:rsidR="001B078D" w:rsidRPr="001B7507">
        <w:rPr>
          <w:rFonts w:ascii="Georgia" w:hAnsi="Georgia"/>
          <w:sz w:val="20"/>
        </w:rPr>
        <w:t xml:space="preserve"> hos</w:t>
      </w:r>
      <w:r w:rsidRPr="001B7507">
        <w:rPr>
          <w:rFonts w:ascii="Georgia" w:hAnsi="Georgia"/>
          <w:sz w:val="20"/>
        </w:rPr>
        <w:t>?</w:t>
      </w:r>
      <w:r w:rsidR="00B53F29" w:rsidRPr="001B7507">
        <w:rPr>
          <w:rFonts w:ascii="Georgia" w:hAnsi="Georgia"/>
          <w:sz w:val="20"/>
        </w:rPr>
        <w:t xml:space="preserve"> (ange ett svarsalternativ)</w:t>
      </w:r>
    </w:p>
    <w:p w14:paraId="22BD2443" w14:textId="22D7A2D7" w:rsidR="00022C43" w:rsidRPr="001B7507" w:rsidRDefault="00051E9C"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022C43" w:rsidRPr="001B7507">
        <w:t>Folktandvården</w:t>
      </w:r>
    </w:p>
    <w:p w14:paraId="4D24D2CA" w14:textId="0148B1C9" w:rsidR="00022C43" w:rsidRDefault="00017BA4"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022C43" w:rsidRPr="001B7507">
        <w:t>Privat</w:t>
      </w:r>
      <w:r w:rsidR="00F23918" w:rsidRPr="001B7507">
        <w:t xml:space="preserve"> </w:t>
      </w:r>
      <w:r w:rsidR="00022C43" w:rsidRPr="001B7507">
        <w:t>tand</w:t>
      </w:r>
      <w:r w:rsidR="00F23918" w:rsidRPr="001B7507">
        <w:t>vårdsmottagning</w:t>
      </w:r>
    </w:p>
    <w:p w14:paraId="5CD90ABD" w14:textId="47B75591" w:rsidR="00AA7B5E" w:rsidRPr="001B7507" w:rsidRDefault="00AA7B5E" w:rsidP="007B4C71">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t>Annan, ange vilken</w:t>
      </w:r>
      <w:r w:rsidR="008E4780">
        <w:t>:</w:t>
      </w:r>
      <w:r>
        <w:t xml:space="preserve"> </w:t>
      </w:r>
      <w:r w:rsidRPr="001B7507">
        <w:t>[fritext]</w:t>
      </w:r>
    </w:p>
    <w:p w14:paraId="07FCED13" w14:textId="4E0474BC" w:rsidR="00051E9C" w:rsidRPr="001B7507" w:rsidRDefault="00017BA4" w:rsidP="009C23DC">
      <w:pPr>
        <w:pStyle w:val="Brdtext"/>
        <w:numPr>
          <w:ilvl w:val="1"/>
          <w:numId w:val="7"/>
        </w:numPr>
      </w:pPr>
      <w:r w:rsidRPr="001B7507">
        <w:rPr>
          <w:sz w:val="24"/>
          <w:szCs w:val="24"/>
        </w:rPr>
        <w:fldChar w:fldCharType="begin">
          <w:ffData>
            <w:name w:val=""/>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022C43" w:rsidRPr="001B7507">
        <w:t>Vet inte</w:t>
      </w:r>
      <w:r w:rsidR="002105ED" w:rsidRPr="001B7507">
        <w:t>/ vill inte uppge</w:t>
      </w:r>
    </w:p>
    <w:p w14:paraId="742F6989" w14:textId="40671935" w:rsidR="004A0920" w:rsidRPr="001B7507" w:rsidRDefault="004A0920" w:rsidP="004A0920">
      <w:pPr>
        <w:pStyle w:val="Brdtext"/>
        <w:ind w:left="1440"/>
      </w:pPr>
    </w:p>
    <w:p w14:paraId="66826A48" w14:textId="6B7D2CD7" w:rsidR="004A0920" w:rsidRPr="001B7507" w:rsidRDefault="004A0920" w:rsidP="004A0920">
      <w:pPr>
        <w:pStyle w:val="Liststycke"/>
        <w:numPr>
          <w:ilvl w:val="0"/>
          <w:numId w:val="7"/>
        </w:numPr>
        <w:rPr>
          <w:rFonts w:ascii="Georgia" w:hAnsi="Georgia"/>
          <w:sz w:val="20"/>
        </w:rPr>
      </w:pPr>
      <w:r w:rsidRPr="001B7507">
        <w:rPr>
          <w:rFonts w:ascii="Georgia" w:hAnsi="Georgia"/>
          <w:sz w:val="20"/>
        </w:rPr>
        <w:t>Får du träffa samma tandläkar</w:t>
      </w:r>
      <w:r w:rsidR="00F23918" w:rsidRPr="001B7507">
        <w:rPr>
          <w:rFonts w:ascii="Georgia" w:hAnsi="Georgia"/>
          <w:sz w:val="20"/>
        </w:rPr>
        <w:t xml:space="preserve">e </w:t>
      </w:r>
      <w:r w:rsidR="00A660BF" w:rsidRPr="001B7507">
        <w:rPr>
          <w:rFonts w:ascii="Georgia" w:hAnsi="Georgia"/>
          <w:sz w:val="20"/>
        </w:rPr>
        <w:t xml:space="preserve">vid dina besök på din </w:t>
      </w:r>
      <w:r w:rsidRPr="001B7507">
        <w:rPr>
          <w:rFonts w:ascii="Georgia" w:hAnsi="Georgia"/>
          <w:sz w:val="20"/>
        </w:rPr>
        <w:t>tandvårdsmottagning?</w:t>
      </w:r>
    </w:p>
    <w:p w14:paraId="50A7942F" w14:textId="416B41CE" w:rsidR="004A0920" w:rsidRPr="001B7507" w:rsidRDefault="00DD535D" w:rsidP="004A0920">
      <w:pPr>
        <w:pStyle w:val="Brdtext"/>
        <w:numPr>
          <w:ilvl w:val="0"/>
          <w:numId w:val="3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Cs w:val="20"/>
        </w:rPr>
        <w:t xml:space="preserve"> </w:t>
      </w:r>
      <w:r w:rsidR="004A0920" w:rsidRPr="001B7507">
        <w:rPr>
          <w:szCs w:val="20"/>
        </w:rPr>
        <w:t>(</w:t>
      </w:r>
      <w:r w:rsidR="00DB4E99" w:rsidRPr="001B7507">
        <w:rPr>
          <w:szCs w:val="20"/>
        </w:rPr>
        <w:t>1</w:t>
      </w:r>
      <w:r w:rsidR="004A0920" w:rsidRPr="001B7507">
        <w:rPr>
          <w:szCs w:val="20"/>
        </w:rPr>
        <w:t>)</w:t>
      </w:r>
      <w:r w:rsidR="004A0920" w:rsidRPr="001B7507">
        <w:t xml:space="preserve"> </w:t>
      </w:r>
      <w:r w:rsidR="00DB4E99" w:rsidRPr="001B7507">
        <w:t>Aldrig</w:t>
      </w:r>
    </w:p>
    <w:p w14:paraId="5983143A" w14:textId="72A3FEC4" w:rsidR="004A0920" w:rsidRPr="001B7507" w:rsidRDefault="00DD535D" w:rsidP="004A0920">
      <w:pPr>
        <w:pStyle w:val="Brdtext"/>
        <w:numPr>
          <w:ilvl w:val="0"/>
          <w:numId w:val="3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4A0920" w:rsidRPr="001B7507">
        <w:t>.</w:t>
      </w:r>
    </w:p>
    <w:p w14:paraId="35C0357F" w14:textId="03CBBA21" w:rsidR="004A0920" w:rsidRPr="001B7507" w:rsidRDefault="00DD535D" w:rsidP="004A0920">
      <w:pPr>
        <w:pStyle w:val="Brdtext"/>
        <w:numPr>
          <w:ilvl w:val="0"/>
          <w:numId w:val="3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4A0920" w:rsidRPr="001B7507">
        <w:t>.</w:t>
      </w:r>
    </w:p>
    <w:p w14:paraId="2DF615E9" w14:textId="198A533C" w:rsidR="004A0920" w:rsidRPr="001B7507" w:rsidRDefault="00DD535D" w:rsidP="004A0920">
      <w:pPr>
        <w:pStyle w:val="Brdtext"/>
        <w:numPr>
          <w:ilvl w:val="0"/>
          <w:numId w:val="3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4A0920" w:rsidRPr="001B7507">
        <w:t>.</w:t>
      </w:r>
    </w:p>
    <w:p w14:paraId="67F3C5E7" w14:textId="23E3A08F" w:rsidR="004A0920" w:rsidRPr="001B7507" w:rsidRDefault="00DD535D" w:rsidP="004A0920">
      <w:pPr>
        <w:pStyle w:val="Brdtext"/>
        <w:numPr>
          <w:ilvl w:val="0"/>
          <w:numId w:val="3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w:t>
      </w:r>
      <w:r w:rsidR="00DB4E99" w:rsidRPr="001B7507">
        <w:t>(5</w:t>
      </w:r>
      <w:r w:rsidR="004A0920" w:rsidRPr="001B7507">
        <w:t xml:space="preserve">) </w:t>
      </w:r>
      <w:r w:rsidR="00DB4E99" w:rsidRPr="001B7507">
        <w:t>Alltid</w:t>
      </w:r>
    </w:p>
    <w:p w14:paraId="5348B1A7" w14:textId="194450FA" w:rsidR="00D9033E" w:rsidRPr="001B7507" w:rsidRDefault="00DD535D" w:rsidP="0012402A">
      <w:pPr>
        <w:pStyle w:val="Brdtext"/>
        <w:numPr>
          <w:ilvl w:val="0"/>
          <w:numId w:val="3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12402A" w:rsidRPr="001B7507">
        <w:t xml:space="preserve">Inte </w:t>
      </w:r>
      <w:r w:rsidR="004A0920" w:rsidRPr="001B7507">
        <w:t xml:space="preserve">aktuellt </w:t>
      </w:r>
    </w:p>
    <w:p w14:paraId="66531591" w14:textId="2FEBFA82" w:rsidR="0012402A" w:rsidRDefault="00DD535D" w:rsidP="0012402A">
      <w:pPr>
        <w:pStyle w:val="Brdtext"/>
        <w:numPr>
          <w:ilvl w:val="0"/>
          <w:numId w:val="3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12402A" w:rsidRPr="001B7507">
        <w:t>Vet inte/ vill inte uppge</w:t>
      </w:r>
    </w:p>
    <w:p w14:paraId="7231B20B" w14:textId="77777777" w:rsidR="00944514" w:rsidRPr="001B7507" w:rsidRDefault="00944514" w:rsidP="00944514">
      <w:pPr>
        <w:pStyle w:val="Brdtext"/>
      </w:pPr>
    </w:p>
    <w:p w14:paraId="23E7CA95" w14:textId="0DFBA959" w:rsidR="0082107B" w:rsidRPr="001B7507" w:rsidRDefault="0082107B" w:rsidP="0082107B">
      <w:pPr>
        <w:pStyle w:val="Rubrik2"/>
      </w:pPr>
      <w:bookmarkStart w:id="7" w:name="_Toc120609927"/>
      <w:r w:rsidRPr="001B7507">
        <w:t>Frågor om hur du upplevde ditt senaste besök i tandvården</w:t>
      </w:r>
      <w:bookmarkEnd w:id="7"/>
    </w:p>
    <w:p w14:paraId="26F1E224" w14:textId="77777777" w:rsidR="0082107B" w:rsidRPr="001B7507" w:rsidRDefault="0082107B" w:rsidP="0082107B">
      <w:pPr>
        <w:pStyle w:val="Brdtext"/>
      </w:pPr>
    </w:p>
    <w:tbl>
      <w:tblPr>
        <w:tblStyle w:val="Tabellrutnt"/>
        <w:tblW w:w="8755" w:type="dxa"/>
        <w:tblInd w:w="-113" w:type="dxa"/>
        <w:tblLayout w:type="fixed"/>
        <w:tblLook w:val="04A0" w:firstRow="1" w:lastRow="0" w:firstColumn="1" w:lastColumn="0" w:noHBand="0" w:noVBand="1"/>
      </w:tblPr>
      <w:tblGrid>
        <w:gridCol w:w="3510"/>
        <w:gridCol w:w="879"/>
        <w:gridCol w:w="879"/>
        <w:gridCol w:w="879"/>
        <w:gridCol w:w="879"/>
        <w:gridCol w:w="879"/>
        <w:gridCol w:w="850"/>
      </w:tblGrid>
      <w:tr w:rsidR="00CA7BCC" w:rsidRPr="001B7507" w14:paraId="7B236604" w14:textId="77777777" w:rsidTr="00CA7BCC">
        <w:trPr>
          <w:trHeight w:val="801"/>
        </w:trPr>
        <w:tc>
          <w:tcPr>
            <w:tcW w:w="3510" w:type="dxa"/>
          </w:tcPr>
          <w:p w14:paraId="5F556718" w14:textId="77777777" w:rsidR="00CA7BCC" w:rsidRPr="001B7507" w:rsidRDefault="00CA7BCC" w:rsidP="00CA62DC">
            <w:pPr>
              <w:pStyle w:val="Brdtext"/>
            </w:pPr>
          </w:p>
        </w:tc>
        <w:tc>
          <w:tcPr>
            <w:tcW w:w="879" w:type="dxa"/>
          </w:tcPr>
          <w:p w14:paraId="6A60F263" w14:textId="47D73C10" w:rsidR="00CA7BCC" w:rsidRPr="001B7507" w:rsidRDefault="00CA7BCC" w:rsidP="00CA7BCC">
            <w:pPr>
              <w:pStyle w:val="Brdtext"/>
              <w:rPr>
                <w:sz w:val="16"/>
                <w:szCs w:val="16"/>
              </w:rPr>
            </w:pPr>
            <w:r w:rsidRPr="001B7507">
              <w:rPr>
                <w:sz w:val="16"/>
                <w:szCs w:val="16"/>
              </w:rPr>
              <w:t>1=Nej, inte alls</w:t>
            </w:r>
          </w:p>
        </w:tc>
        <w:tc>
          <w:tcPr>
            <w:tcW w:w="879" w:type="dxa"/>
          </w:tcPr>
          <w:p w14:paraId="243FA4AC" w14:textId="4AD7F832" w:rsidR="00CA7BCC" w:rsidRPr="001B7507" w:rsidRDefault="00CA7BCC" w:rsidP="00CA62DC">
            <w:pPr>
              <w:pStyle w:val="Brdtext"/>
              <w:rPr>
                <w:sz w:val="16"/>
                <w:szCs w:val="16"/>
              </w:rPr>
            </w:pPr>
            <w:r w:rsidRPr="001B7507">
              <w:rPr>
                <w:sz w:val="16"/>
                <w:szCs w:val="16"/>
              </w:rPr>
              <w:t>.</w:t>
            </w:r>
          </w:p>
        </w:tc>
        <w:tc>
          <w:tcPr>
            <w:tcW w:w="879" w:type="dxa"/>
          </w:tcPr>
          <w:p w14:paraId="43BAFFEB" w14:textId="1371BF7C" w:rsidR="00CA7BCC" w:rsidRPr="001B7507" w:rsidDel="00CA7BCC" w:rsidRDefault="00CA7BCC" w:rsidP="00CA62DC">
            <w:pPr>
              <w:pStyle w:val="Brdtext"/>
              <w:rPr>
                <w:sz w:val="16"/>
                <w:szCs w:val="16"/>
              </w:rPr>
            </w:pPr>
            <w:r w:rsidRPr="001B7507">
              <w:rPr>
                <w:sz w:val="16"/>
                <w:szCs w:val="16"/>
              </w:rPr>
              <w:t>.</w:t>
            </w:r>
          </w:p>
        </w:tc>
        <w:tc>
          <w:tcPr>
            <w:tcW w:w="879" w:type="dxa"/>
          </w:tcPr>
          <w:p w14:paraId="389D12C2" w14:textId="5A596EA7" w:rsidR="00CA7BCC" w:rsidRPr="001B7507" w:rsidRDefault="00CA7BCC" w:rsidP="00CA62DC">
            <w:pPr>
              <w:pStyle w:val="Brdtext"/>
              <w:rPr>
                <w:sz w:val="16"/>
                <w:szCs w:val="16"/>
              </w:rPr>
            </w:pPr>
            <w:r w:rsidRPr="001B7507">
              <w:rPr>
                <w:sz w:val="16"/>
                <w:szCs w:val="16"/>
              </w:rPr>
              <w:t>.</w:t>
            </w:r>
          </w:p>
        </w:tc>
        <w:tc>
          <w:tcPr>
            <w:tcW w:w="879" w:type="dxa"/>
          </w:tcPr>
          <w:p w14:paraId="7CE55FC2" w14:textId="249DD792" w:rsidR="00CA7BCC" w:rsidRPr="001B7507" w:rsidRDefault="00CA7BCC" w:rsidP="00CA62DC">
            <w:pPr>
              <w:pStyle w:val="Brdtext"/>
              <w:rPr>
                <w:sz w:val="16"/>
                <w:szCs w:val="16"/>
              </w:rPr>
            </w:pPr>
            <w:r w:rsidRPr="001B7507">
              <w:rPr>
                <w:sz w:val="16"/>
                <w:szCs w:val="16"/>
              </w:rPr>
              <w:t xml:space="preserve">5= Ja, </w:t>
            </w:r>
            <w:r w:rsidR="00CE0F4D" w:rsidRPr="001B7507">
              <w:rPr>
                <w:sz w:val="16"/>
                <w:szCs w:val="16"/>
              </w:rPr>
              <w:t>h</w:t>
            </w:r>
            <w:r w:rsidRPr="001B7507">
              <w:rPr>
                <w:sz w:val="16"/>
                <w:szCs w:val="16"/>
              </w:rPr>
              <w:t>elt och hållet</w:t>
            </w:r>
          </w:p>
        </w:tc>
        <w:tc>
          <w:tcPr>
            <w:tcW w:w="850" w:type="dxa"/>
          </w:tcPr>
          <w:p w14:paraId="00FCBE76" w14:textId="4BB816A2" w:rsidR="00CA7BCC" w:rsidRPr="001B7507" w:rsidRDefault="00CA7BCC" w:rsidP="00CA62DC">
            <w:pPr>
              <w:pStyle w:val="Brdtext"/>
              <w:rPr>
                <w:sz w:val="16"/>
                <w:szCs w:val="16"/>
              </w:rPr>
            </w:pPr>
            <w:r w:rsidRPr="001B7507">
              <w:rPr>
                <w:sz w:val="16"/>
                <w:szCs w:val="16"/>
              </w:rPr>
              <w:t>Vet inte/ inte aktuellt</w:t>
            </w:r>
          </w:p>
        </w:tc>
      </w:tr>
      <w:tr w:rsidR="00CA7BCC" w:rsidRPr="001B7507" w14:paraId="23950997" w14:textId="77777777" w:rsidTr="00CA7BCC">
        <w:trPr>
          <w:trHeight w:val="948"/>
        </w:trPr>
        <w:tc>
          <w:tcPr>
            <w:tcW w:w="3510" w:type="dxa"/>
          </w:tcPr>
          <w:p w14:paraId="180DADA7" w14:textId="737C875F" w:rsidR="00CA7BCC" w:rsidRPr="001B7507" w:rsidRDefault="00CA7BCC" w:rsidP="00CA7BCC">
            <w:pPr>
              <w:pStyle w:val="Brdtext"/>
              <w:numPr>
                <w:ilvl w:val="0"/>
                <w:numId w:val="7"/>
              </w:numPr>
            </w:pPr>
            <w:r w:rsidRPr="001B7507">
              <w:t>Fick du innan din behandling påbörjades tillräckligt med information om hur mycket den skulle komma att kosta?</w:t>
            </w:r>
          </w:p>
        </w:tc>
        <w:tc>
          <w:tcPr>
            <w:tcW w:w="879" w:type="dxa"/>
          </w:tcPr>
          <w:p w14:paraId="5FCBAAF8" w14:textId="77777777" w:rsidR="00CA7BCC" w:rsidRPr="001B7507" w:rsidRDefault="00CA7BCC" w:rsidP="00CA7BCC">
            <w:pPr>
              <w:jc w:val="center"/>
              <w:rPr>
                <w:sz w:val="24"/>
                <w:szCs w:val="24"/>
              </w:rPr>
            </w:pPr>
          </w:p>
          <w:p w14:paraId="38292D8C" w14:textId="77777777" w:rsidR="00DD535D" w:rsidRPr="001B7507" w:rsidRDefault="00DD535D" w:rsidP="00CA7BCC">
            <w:pPr>
              <w:jc w:val="center"/>
              <w:rPr>
                <w:sz w:val="24"/>
                <w:szCs w:val="24"/>
              </w:rPr>
            </w:pPr>
          </w:p>
          <w:p w14:paraId="236ADAFD" w14:textId="63150337" w:rsidR="00CA7BCC" w:rsidRPr="001B7507" w:rsidRDefault="00CA7BCC" w:rsidP="00CA7BCC">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555FEF28" w14:textId="77777777" w:rsidR="00CA7BCC" w:rsidRPr="001B7507" w:rsidRDefault="00CA7BCC" w:rsidP="00CA7BCC">
            <w:pPr>
              <w:jc w:val="center"/>
              <w:rPr>
                <w:sz w:val="24"/>
                <w:szCs w:val="24"/>
              </w:rPr>
            </w:pPr>
          </w:p>
          <w:p w14:paraId="4F742EE9" w14:textId="77777777" w:rsidR="00DD535D" w:rsidRPr="001B7507" w:rsidRDefault="00DD535D" w:rsidP="00CA7BCC">
            <w:pPr>
              <w:jc w:val="center"/>
              <w:rPr>
                <w:sz w:val="24"/>
                <w:szCs w:val="24"/>
              </w:rPr>
            </w:pPr>
          </w:p>
          <w:p w14:paraId="5C66A3CD" w14:textId="48DC88AD" w:rsidR="00CA7BCC" w:rsidRPr="001B7507" w:rsidRDefault="00CA7BCC" w:rsidP="00CA7BCC">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6E4FA815" w14:textId="77777777" w:rsidR="00CA7BCC" w:rsidRPr="001B7507" w:rsidRDefault="00CA7BCC" w:rsidP="00CA7BCC">
            <w:pPr>
              <w:jc w:val="center"/>
              <w:rPr>
                <w:sz w:val="24"/>
                <w:szCs w:val="24"/>
              </w:rPr>
            </w:pPr>
          </w:p>
          <w:p w14:paraId="750D8560" w14:textId="77777777" w:rsidR="00DD535D" w:rsidRPr="001B7507" w:rsidRDefault="00DD535D" w:rsidP="00CA7BCC">
            <w:pPr>
              <w:jc w:val="center"/>
              <w:rPr>
                <w:sz w:val="24"/>
                <w:szCs w:val="24"/>
              </w:rPr>
            </w:pPr>
          </w:p>
          <w:p w14:paraId="1CC15ACC" w14:textId="020E2E29" w:rsidR="00CA7BCC" w:rsidRPr="001B7507" w:rsidRDefault="00CA7BCC" w:rsidP="00CA7BCC">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68A6DA3E" w14:textId="77F8BEEC" w:rsidR="00CA7BCC" w:rsidRPr="001B7507" w:rsidRDefault="00CA7BCC" w:rsidP="00CA7BCC">
            <w:pPr>
              <w:jc w:val="center"/>
              <w:rPr>
                <w:sz w:val="24"/>
                <w:szCs w:val="24"/>
              </w:rPr>
            </w:pPr>
          </w:p>
          <w:p w14:paraId="301FEA98" w14:textId="77777777" w:rsidR="00DD535D" w:rsidRPr="001B7507" w:rsidRDefault="00DD535D" w:rsidP="00CA7BCC">
            <w:pPr>
              <w:jc w:val="center"/>
              <w:rPr>
                <w:sz w:val="24"/>
                <w:szCs w:val="24"/>
              </w:rPr>
            </w:pPr>
          </w:p>
          <w:p w14:paraId="640F7681" w14:textId="28751E80" w:rsidR="00CA7BCC" w:rsidRPr="001B7507" w:rsidRDefault="00CA7BCC" w:rsidP="00CA7BCC">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404227FA" w14:textId="77777777" w:rsidR="00CA7BCC" w:rsidRPr="001B7507" w:rsidRDefault="00CA7BCC" w:rsidP="00CA7BCC">
            <w:pPr>
              <w:jc w:val="center"/>
              <w:rPr>
                <w:sz w:val="24"/>
                <w:szCs w:val="24"/>
              </w:rPr>
            </w:pPr>
          </w:p>
          <w:p w14:paraId="6560EC3A" w14:textId="77777777" w:rsidR="00DD535D" w:rsidRPr="001B7507" w:rsidRDefault="00DD535D" w:rsidP="00CA7BCC">
            <w:pPr>
              <w:jc w:val="center"/>
              <w:rPr>
                <w:sz w:val="24"/>
                <w:szCs w:val="24"/>
              </w:rPr>
            </w:pPr>
          </w:p>
          <w:p w14:paraId="450477FD" w14:textId="0A0E65B8" w:rsidR="00CA7BCC" w:rsidRPr="001B7507" w:rsidRDefault="00CA7BCC" w:rsidP="00CA7BCC">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50" w:type="dxa"/>
          </w:tcPr>
          <w:p w14:paraId="4A4224EC" w14:textId="77777777" w:rsidR="00CA7BCC" w:rsidRPr="001B7507" w:rsidRDefault="00CA7BCC" w:rsidP="00CA7BCC">
            <w:pPr>
              <w:jc w:val="center"/>
              <w:rPr>
                <w:sz w:val="24"/>
                <w:szCs w:val="24"/>
              </w:rPr>
            </w:pPr>
          </w:p>
          <w:p w14:paraId="4CA67FB2" w14:textId="77777777" w:rsidR="00DD535D" w:rsidRPr="001B7507" w:rsidRDefault="00DD535D" w:rsidP="00CA7BCC">
            <w:pPr>
              <w:jc w:val="center"/>
              <w:rPr>
                <w:sz w:val="24"/>
                <w:szCs w:val="24"/>
              </w:rPr>
            </w:pPr>
          </w:p>
          <w:p w14:paraId="668F53F7" w14:textId="6F453245" w:rsidR="00CA7BCC" w:rsidRPr="001B7507" w:rsidRDefault="00CA7BCC" w:rsidP="00CA7BCC">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CA7BCC" w:rsidRPr="001B7507" w14:paraId="094DE386" w14:textId="77777777" w:rsidTr="00CA7BCC">
        <w:trPr>
          <w:trHeight w:val="831"/>
        </w:trPr>
        <w:tc>
          <w:tcPr>
            <w:tcW w:w="3510" w:type="dxa"/>
          </w:tcPr>
          <w:p w14:paraId="4CBD3A41" w14:textId="33208D4C" w:rsidR="00CA7BCC" w:rsidRPr="001B7507" w:rsidRDefault="00CA7BCC" w:rsidP="00CE0F4D">
            <w:pPr>
              <w:pStyle w:val="Brdtext"/>
              <w:numPr>
                <w:ilvl w:val="0"/>
                <w:numId w:val="7"/>
              </w:numPr>
            </w:pPr>
            <w:r w:rsidRPr="001B7507">
              <w:lastRenderedPageBreak/>
              <w:t>Fick du tillräcklig</w:t>
            </w:r>
            <w:r w:rsidR="00CE0F4D" w:rsidRPr="001B7507">
              <w:t>t med</w:t>
            </w:r>
            <w:r w:rsidRPr="001B7507">
              <w:t xml:space="preserve"> information om din </w:t>
            </w:r>
            <w:r w:rsidR="00CE0F4D" w:rsidRPr="001B7507">
              <w:t>tand</w:t>
            </w:r>
            <w:r w:rsidRPr="001B7507">
              <w:t>vård/behandling?</w:t>
            </w:r>
          </w:p>
        </w:tc>
        <w:tc>
          <w:tcPr>
            <w:tcW w:w="879" w:type="dxa"/>
          </w:tcPr>
          <w:p w14:paraId="12709DFE" w14:textId="77777777" w:rsidR="00CA7BCC" w:rsidRPr="001B7507" w:rsidRDefault="00CA7BCC" w:rsidP="00CA7BCC">
            <w:pPr>
              <w:jc w:val="center"/>
              <w:rPr>
                <w:sz w:val="24"/>
                <w:szCs w:val="24"/>
              </w:rPr>
            </w:pPr>
          </w:p>
          <w:p w14:paraId="0569CC9A" w14:textId="77777777" w:rsidR="00CA7BCC" w:rsidRPr="001B7507" w:rsidRDefault="00CA7BCC" w:rsidP="00CA7BCC">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46DAF3AE" w14:textId="77777777" w:rsidR="00CA7BCC" w:rsidRPr="001B7507" w:rsidRDefault="00CA7BCC" w:rsidP="00CA7BCC">
            <w:pPr>
              <w:jc w:val="center"/>
              <w:rPr>
                <w:sz w:val="24"/>
                <w:szCs w:val="24"/>
              </w:rPr>
            </w:pPr>
          </w:p>
          <w:p w14:paraId="58C33BD7" w14:textId="77777777" w:rsidR="00CA7BCC" w:rsidRPr="001B7507" w:rsidRDefault="00CA7BCC" w:rsidP="00CA7BCC">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2BE19B4C" w14:textId="77777777" w:rsidR="00CA7BCC" w:rsidRPr="001B7507" w:rsidRDefault="00CA7BCC" w:rsidP="00CA7BCC">
            <w:pPr>
              <w:jc w:val="center"/>
              <w:rPr>
                <w:sz w:val="24"/>
                <w:szCs w:val="24"/>
              </w:rPr>
            </w:pPr>
          </w:p>
          <w:p w14:paraId="62F89D85" w14:textId="090F7AFE" w:rsidR="00CA7BCC" w:rsidRPr="001B7507" w:rsidRDefault="00CA7BCC" w:rsidP="00CA7BCC">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54DB9AF2" w14:textId="40C50FB6" w:rsidR="00CA7BCC" w:rsidRPr="001B7507" w:rsidRDefault="00CA7BCC" w:rsidP="00CA7BCC">
            <w:pPr>
              <w:jc w:val="center"/>
              <w:rPr>
                <w:sz w:val="24"/>
                <w:szCs w:val="24"/>
              </w:rPr>
            </w:pPr>
          </w:p>
          <w:p w14:paraId="07D408B7" w14:textId="77777777" w:rsidR="00CA7BCC" w:rsidRPr="001B7507" w:rsidRDefault="00CA7BCC" w:rsidP="00CA7BCC">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6C5EFCF0" w14:textId="77777777" w:rsidR="00CA7BCC" w:rsidRPr="001B7507" w:rsidRDefault="00CA7BCC" w:rsidP="00CA7BCC">
            <w:pPr>
              <w:jc w:val="center"/>
              <w:rPr>
                <w:sz w:val="24"/>
                <w:szCs w:val="24"/>
              </w:rPr>
            </w:pPr>
          </w:p>
          <w:p w14:paraId="131A86B1" w14:textId="77777777" w:rsidR="00CA7BCC" w:rsidRPr="001B7507" w:rsidRDefault="00CA7BCC" w:rsidP="00CA7BCC">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50" w:type="dxa"/>
          </w:tcPr>
          <w:p w14:paraId="585F9D73" w14:textId="77777777" w:rsidR="00CA7BCC" w:rsidRPr="001B7507" w:rsidRDefault="00CA7BCC" w:rsidP="00CA7BCC">
            <w:pPr>
              <w:jc w:val="center"/>
              <w:rPr>
                <w:sz w:val="24"/>
                <w:szCs w:val="24"/>
              </w:rPr>
            </w:pPr>
          </w:p>
          <w:p w14:paraId="67281F83" w14:textId="77777777" w:rsidR="00CA7BCC" w:rsidRPr="001B7507" w:rsidRDefault="00CA7BCC" w:rsidP="00CA7BCC">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DD535D" w:rsidRPr="001B7507" w14:paraId="75FAD454" w14:textId="77777777" w:rsidTr="00CA7BCC">
        <w:trPr>
          <w:trHeight w:val="831"/>
        </w:trPr>
        <w:tc>
          <w:tcPr>
            <w:tcW w:w="3510" w:type="dxa"/>
          </w:tcPr>
          <w:p w14:paraId="1F55EED9" w14:textId="77777777" w:rsidR="00DD535D" w:rsidRPr="001B7507" w:rsidRDefault="00DD535D" w:rsidP="00DD535D">
            <w:pPr>
              <w:pStyle w:val="Brdtext"/>
              <w:numPr>
                <w:ilvl w:val="0"/>
                <w:numId w:val="7"/>
              </w:numPr>
            </w:pPr>
            <w:r w:rsidRPr="001B7507">
              <w:t xml:space="preserve">Besvär i munnen kan ibland behandlas på olika sätt. </w:t>
            </w:r>
          </w:p>
          <w:p w14:paraId="29366793" w14:textId="2C3599B1" w:rsidR="00DD535D" w:rsidRPr="001B7507" w:rsidRDefault="00DD535D" w:rsidP="00DD535D">
            <w:pPr>
              <w:pStyle w:val="Brdtext"/>
              <w:ind w:left="720"/>
            </w:pPr>
            <w:r w:rsidRPr="001B7507">
              <w:t>Fick du tillräckligt med in-formation om eventuella behandlingsalternativ?</w:t>
            </w:r>
          </w:p>
        </w:tc>
        <w:tc>
          <w:tcPr>
            <w:tcW w:w="879" w:type="dxa"/>
          </w:tcPr>
          <w:p w14:paraId="7A47C066" w14:textId="77777777" w:rsidR="00DD535D" w:rsidRPr="001B7507" w:rsidRDefault="00DD535D" w:rsidP="00DD535D">
            <w:pPr>
              <w:jc w:val="center"/>
              <w:rPr>
                <w:sz w:val="24"/>
                <w:szCs w:val="24"/>
              </w:rPr>
            </w:pPr>
          </w:p>
          <w:p w14:paraId="5A9CB0ED" w14:textId="77777777" w:rsidR="00DD535D" w:rsidRPr="001B7507" w:rsidRDefault="00DD535D" w:rsidP="00DD535D">
            <w:pPr>
              <w:jc w:val="center"/>
              <w:rPr>
                <w:sz w:val="24"/>
                <w:szCs w:val="24"/>
              </w:rPr>
            </w:pPr>
          </w:p>
          <w:p w14:paraId="27302A4D" w14:textId="04736956" w:rsidR="00DD535D" w:rsidRPr="001B7507" w:rsidRDefault="00DD535D" w:rsidP="00DD535D">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14DA3AC5" w14:textId="77777777" w:rsidR="00DD535D" w:rsidRPr="001B7507" w:rsidRDefault="00DD535D" w:rsidP="00DD535D">
            <w:pPr>
              <w:jc w:val="center"/>
              <w:rPr>
                <w:sz w:val="24"/>
                <w:szCs w:val="24"/>
              </w:rPr>
            </w:pPr>
          </w:p>
          <w:p w14:paraId="23AA5CC7" w14:textId="77777777" w:rsidR="00DD535D" w:rsidRPr="001B7507" w:rsidRDefault="00DD535D" w:rsidP="00DD535D">
            <w:pPr>
              <w:jc w:val="center"/>
              <w:rPr>
                <w:sz w:val="24"/>
                <w:szCs w:val="24"/>
              </w:rPr>
            </w:pPr>
          </w:p>
          <w:p w14:paraId="7DD392C7" w14:textId="65DB286A" w:rsidR="00DD535D" w:rsidRPr="001B7507" w:rsidRDefault="00DD535D" w:rsidP="00DD535D">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211CF06B" w14:textId="77777777" w:rsidR="00DD535D" w:rsidRPr="001B7507" w:rsidRDefault="00DD535D" w:rsidP="00DD535D">
            <w:pPr>
              <w:jc w:val="center"/>
              <w:rPr>
                <w:sz w:val="24"/>
                <w:szCs w:val="24"/>
              </w:rPr>
            </w:pPr>
          </w:p>
          <w:p w14:paraId="5B7E2144" w14:textId="77777777" w:rsidR="00DD535D" w:rsidRPr="001B7507" w:rsidRDefault="00DD535D" w:rsidP="00DD535D">
            <w:pPr>
              <w:jc w:val="center"/>
              <w:rPr>
                <w:sz w:val="24"/>
                <w:szCs w:val="24"/>
              </w:rPr>
            </w:pPr>
          </w:p>
          <w:p w14:paraId="38B2CF15" w14:textId="58088FB6" w:rsidR="00DD535D" w:rsidRPr="001B7507" w:rsidRDefault="00DD535D" w:rsidP="00DD535D">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4884C4A4" w14:textId="77777777" w:rsidR="00DD535D" w:rsidRPr="001B7507" w:rsidRDefault="00DD535D" w:rsidP="00DD535D">
            <w:pPr>
              <w:jc w:val="center"/>
              <w:rPr>
                <w:sz w:val="24"/>
                <w:szCs w:val="24"/>
              </w:rPr>
            </w:pPr>
          </w:p>
          <w:p w14:paraId="648B7B70" w14:textId="77777777" w:rsidR="00DD535D" w:rsidRPr="001B7507" w:rsidRDefault="00DD535D" w:rsidP="00DD535D">
            <w:pPr>
              <w:jc w:val="center"/>
              <w:rPr>
                <w:sz w:val="24"/>
                <w:szCs w:val="24"/>
              </w:rPr>
            </w:pPr>
          </w:p>
          <w:p w14:paraId="3EBF3CF5" w14:textId="75A5611D" w:rsidR="00DD535D" w:rsidRPr="001B7507" w:rsidRDefault="00DD535D" w:rsidP="00DD535D">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46B8A6B4" w14:textId="77777777" w:rsidR="00DD535D" w:rsidRPr="001B7507" w:rsidRDefault="00DD535D" w:rsidP="00DD535D">
            <w:pPr>
              <w:jc w:val="center"/>
              <w:rPr>
                <w:sz w:val="24"/>
                <w:szCs w:val="24"/>
              </w:rPr>
            </w:pPr>
          </w:p>
          <w:p w14:paraId="116154D6" w14:textId="77777777" w:rsidR="00DD535D" w:rsidRPr="001B7507" w:rsidRDefault="00DD535D" w:rsidP="00DD535D">
            <w:pPr>
              <w:jc w:val="center"/>
              <w:rPr>
                <w:sz w:val="24"/>
                <w:szCs w:val="24"/>
              </w:rPr>
            </w:pPr>
          </w:p>
          <w:p w14:paraId="49926529" w14:textId="5DD361F1" w:rsidR="00DD535D" w:rsidRPr="001B7507" w:rsidRDefault="00DD535D" w:rsidP="00DD535D">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50" w:type="dxa"/>
          </w:tcPr>
          <w:p w14:paraId="1B8E8C07" w14:textId="77777777" w:rsidR="00DD535D" w:rsidRPr="001B7507" w:rsidRDefault="00DD535D" w:rsidP="00DD535D">
            <w:pPr>
              <w:jc w:val="center"/>
              <w:rPr>
                <w:sz w:val="24"/>
                <w:szCs w:val="24"/>
              </w:rPr>
            </w:pPr>
          </w:p>
          <w:p w14:paraId="2A5D1C3F" w14:textId="77777777" w:rsidR="00DD535D" w:rsidRPr="001B7507" w:rsidRDefault="00DD535D" w:rsidP="00DD535D">
            <w:pPr>
              <w:jc w:val="center"/>
              <w:rPr>
                <w:sz w:val="24"/>
                <w:szCs w:val="24"/>
              </w:rPr>
            </w:pPr>
          </w:p>
          <w:p w14:paraId="103FADCA" w14:textId="1FC381F3" w:rsidR="00DD535D" w:rsidRPr="001B7507" w:rsidRDefault="00DD535D" w:rsidP="00DD535D">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E26A0A" w:rsidRPr="001B7507" w14:paraId="70A3EC4E" w14:textId="77777777" w:rsidTr="00CA7BCC">
        <w:trPr>
          <w:trHeight w:val="917"/>
        </w:trPr>
        <w:tc>
          <w:tcPr>
            <w:tcW w:w="3510" w:type="dxa"/>
          </w:tcPr>
          <w:p w14:paraId="0C1E339F" w14:textId="34A666EC" w:rsidR="00E26A0A" w:rsidRPr="001B7507" w:rsidRDefault="00E26A0A" w:rsidP="00E26A0A">
            <w:pPr>
              <w:pStyle w:val="Brdtext"/>
              <w:numPr>
                <w:ilvl w:val="0"/>
                <w:numId w:val="7"/>
              </w:numPr>
            </w:pPr>
            <w:r w:rsidRPr="001B7507">
              <w:rPr>
                <w:rFonts w:cstheme="minorHAnsi"/>
                <w:color w:val="000000"/>
              </w:rPr>
              <w:t>Var du så delaktig som du önskade i besluten om din tandvård/behandling?</w:t>
            </w:r>
          </w:p>
        </w:tc>
        <w:tc>
          <w:tcPr>
            <w:tcW w:w="879" w:type="dxa"/>
          </w:tcPr>
          <w:p w14:paraId="7DAF071E" w14:textId="77777777" w:rsidR="00E26A0A" w:rsidRPr="001B7507" w:rsidRDefault="00E26A0A" w:rsidP="00E26A0A">
            <w:pPr>
              <w:jc w:val="center"/>
              <w:rPr>
                <w:sz w:val="24"/>
                <w:szCs w:val="24"/>
              </w:rPr>
            </w:pPr>
          </w:p>
          <w:p w14:paraId="3EB0F81E" w14:textId="77777777"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262B783B" w14:textId="77777777" w:rsidR="00E26A0A" w:rsidRPr="001B7507" w:rsidRDefault="00E26A0A" w:rsidP="00E26A0A">
            <w:pPr>
              <w:jc w:val="center"/>
              <w:rPr>
                <w:sz w:val="24"/>
                <w:szCs w:val="24"/>
              </w:rPr>
            </w:pPr>
          </w:p>
          <w:p w14:paraId="6CB04766" w14:textId="77777777"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2D3E160F" w14:textId="77777777" w:rsidR="00E26A0A" w:rsidRPr="001B7507" w:rsidRDefault="00E26A0A" w:rsidP="00E26A0A">
            <w:pPr>
              <w:jc w:val="center"/>
              <w:rPr>
                <w:sz w:val="24"/>
                <w:szCs w:val="24"/>
              </w:rPr>
            </w:pPr>
          </w:p>
          <w:p w14:paraId="3A1222D2" w14:textId="41E10C93"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41AFF756" w14:textId="76BFE070" w:rsidR="00E26A0A" w:rsidRPr="001B7507" w:rsidRDefault="00E26A0A" w:rsidP="00E26A0A">
            <w:pPr>
              <w:jc w:val="center"/>
              <w:rPr>
                <w:sz w:val="24"/>
                <w:szCs w:val="24"/>
              </w:rPr>
            </w:pPr>
          </w:p>
          <w:p w14:paraId="16B06BA5" w14:textId="77777777"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091E64C6" w14:textId="77777777" w:rsidR="00E26A0A" w:rsidRPr="001B7507" w:rsidRDefault="00E26A0A" w:rsidP="00E26A0A">
            <w:pPr>
              <w:jc w:val="center"/>
              <w:rPr>
                <w:sz w:val="24"/>
                <w:szCs w:val="24"/>
              </w:rPr>
            </w:pPr>
          </w:p>
          <w:p w14:paraId="6E0CAC82" w14:textId="77777777"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50" w:type="dxa"/>
          </w:tcPr>
          <w:p w14:paraId="5F8B23BD" w14:textId="77777777" w:rsidR="00E26A0A" w:rsidRPr="001B7507" w:rsidRDefault="00E26A0A" w:rsidP="00E26A0A">
            <w:pPr>
              <w:jc w:val="center"/>
              <w:rPr>
                <w:sz w:val="24"/>
                <w:szCs w:val="24"/>
              </w:rPr>
            </w:pPr>
          </w:p>
          <w:p w14:paraId="77E6E9CA" w14:textId="77777777"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E26A0A" w:rsidRPr="001B7507" w14:paraId="771C0C28" w14:textId="77777777" w:rsidTr="00CA7BCC">
        <w:trPr>
          <w:trHeight w:val="917"/>
        </w:trPr>
        <w:tc>
          <w:tcPr>
            <w:tcW w:w="3510" w:type="dxa"/>
          </w:tcPr>
          <w:p w14:paraId="5BAD6B57" w14:textId="77777777" w:rsidR="00E26A0A" w:rsidRPr="001B7507" w:rsidRDefault="00E26A0A" w:rsidP="00E26A0A">
            <w:pPr>
              <w:pStyle w:val="Brdtext"/>
              <w:numPr>
                <w:ilvl w:val="0"/>
                <w:numId w:val="7"/>
              </w:numPr>
            </w:pPr>
            <w:r w:rsidRPr="001B7507">
              <w:t>Upplevde du att personalen lyssnade på dig och dina önskemål?</w:t>
            </w:r>
          </w:p>
        </w:tc>
        <w:tc>
          <w:tcPr>
            <w:tcW w:w="879" w:type="dxa"/>
          </w:tcPr>
          <w:p w14:paraId="26FBBDF3" w14:textId="77777777" w:rsidR="00E26A0A" w:rsidRPr="001B7507" w:rsidRDefault="00E26A0A" w:rsidP="00E26A0A">
            <w:pPr>
              <w:jc w:val="center"/>
              <w:rPr>
                <w:sz w:val="24"/>
                <w:szCs w:val="24"/>
              </w:rPr>
            </w:pPr>
          </w:p>
          <w:p w14:paraId="22B2E8D9" w14:textId="77777777" w:rsidR="00E26A0A" w:rsidRPr="001B7507" w:rsidRDefault="00E26A0A" w:rsidP="00E26A0A">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449B90F1" w14:textId="77777777" w:rsidR="00E26A0A" w:rsidRPr="001B7507" w:rsidRDefault="00E26A0A" w:rsidP="00E26A0A">
            <w:pPr>
              <w:jc w:val="center"/>
              <w:rPr>
                <w:sz w:val="24"/>
                <w:szCs w:val="24"/>
              </w:rPr>
            </w:pPr>
          </w:p>
          <w:p w14:paraId="1F144BAA" w14:textId="77777777" w:rsidR="00E26A0A" w:rsidRPr="001B7507" w:rsidRDefault="00E26A0A" w:rsidP="00E26A0A">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27512F0B" w14:textId="77777777" w:rsidR="00E26A0A" w:rsidRPr="001B7507" w:rsidRDefault="00E26A0A" w:rsidP="00E26A0A">
            <w:pPr>
              <w:jc w:val="center"/>
              <w:rPr>
                <w:sz w:val="24"/>
                <w:szCs w:val="24"/>
              </w:rPr>
            </w:pPr>
          </w:p>
          <w:p w14:paraId="68213A7C" w14:textId="7086784F"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68A771A0" w14:textId="64CEAF20" w:rsidR="00E26A0A" w:rsidRPr="001B7507" w:rsidRDefault="00E26A0A" w:rsidP="00E26A0A">
            <w:pPr>
              <w:jc w:val="center"/>
              <w:rPr>
                <w:sz w:val="24"/>
                <w:szCs w:val="24"/>
              </w:rPr>
            </w:pPr>
          </w:p>
          <w:p w14:paraId="7ABF0227" w14:textId="77777777" w:rsidR="00E26A0A" w:rsidRPr="001B7507" w:rsidRDefault="00E26A0A" w:rsidP="00E26A0A">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0CC29C1D" w14:textId="77777777" w:rsidR="00E26A0A" w:rsidRPr="001B7507" w:rsidRDefault="00E26A0A" w:rsidP="00E26A0A">
            <w:pPr>
              <w:jc w:val="center"/>
              <w:rPr>
                <w:sz w:val="24"/>
                <w:szCs w:val="24"/>
              </w:rPr>
            </w:pPr>
          </w:p>
          <w:p w14:paraId="20EBC773" w14:textId="77777777" w:rsidR="00E26A0A" w:rsidRPr="001B7507" w:rsidRDefault="00E26A0A" w:rsidP="00E26A0A">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50" w:type="dxa"/>
          </w:tcPr>
          <w:p w14:paraId="4BA873B5" w14:textId="77777777" w:rsidR="00E26A0A" w:rsidRPr="001B7507" w:rsidRDefault="00E26A0A" w:rsidP="00E26A0A">
            <w:pPr>
              <w:jc w:val="center"/>
              <w:rPr>
                <w:sz w:val="24"/>
                <w:szCs w:val="24"/>
              </w:rPr>
            </w:pPr>
          </w:p>
          <w:p w14:paraId="186BB56E" w14:textId="77777777" w:rsidR="00E26A0A" w:rsidRPr="001B7507" w:rsidRDefault="00E26A0A" w:rsidP="00E26A0A">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E26A0A" w:rsidRPr="001B7507" w14:paraId="0B4A7F44" w14:textId="77777777" w:rsidTr="00CA7BCC">
        <w:trPr>
          <w:trHeight w:val="985"/>
        </w:trPr>
        <w:tc>
          <w:tcPr>
            <w:tcW w:w="3510" w:type="dxa"/>
          </w:tcPr>
          <w:p w14:paraId="50D9151A" w14:textId="77777777" w:rsidR="00E26A0A" w:rsidRPr="001B7507" w:rsidRDefault="00E26A0A" w:rsidP="00E26A0A">
            <w:pPr>
              <w:pStyle w:val="Brdtext"/>
              <w:numPr>
                <w:ilvl w:val="0"/>
                <w:numId w:val="7"/>
              </w:numPr>
            </w:pPr>
            <w:r w:rsidRPr="001B7507">
              <w:t>Fick du tillräcklig information om hur du själv kan förebygga sjukdomar i tänder och tandkött?</w:t>
            </w:r>
          </w:p>
        </w:tc>
        <w:tc>
          <w:tcPr>
            <w:tcW w:w="879" w:type="dxa"/>
          </w:tcPr>
          <w:p w14:paraId="330B67EE" w14:textId="77777777" w:rsidR="00E26A0A" w:rsidRPr="001B7507" w:rsidRDefault="00E26A0A" w:rsidP="00E26A0A">
            <w:pPr>
              <w:jc w:val="center"/>
              <w:rPr>
                <w:sz w:val="24"/>
                <w:szCs w:val="24"/>
              </w:rPr>
            </w:pPr>
          </w:p>
          <w:p w14:paraId="579ED500" w14:textId="77777777" w:rsidR="00E26A0A" w:rsidRPr="001B7507" w:rsidRDefault="00E26A0A" w:rsidP="00E26A0A">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035E3C0B" w14:textId="77777777" w:rsidR="00E26A0A" w:rsidRPr="001B7507" w:rsidRDefault="00E26A0A" w:rsidP="00E26A0A">
            <w:pPr>
              <w:jc w:val="center"/>
              <w:rPr>
                <w:sz w:val="24"/>
                <w:szCs w:val="24"/>
              </w:rPr>
            </w:pPr>
          </w:p>
          <w:p w14:paraId="513219B5" w14:textId="77777777" w:rsidR="00E26A0A" w:rsidRPr="001B7507" w:rsidRDefault="00E26A0A" w:rsidP="00E26A0A">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01D91708" w14:textId="77777777" w:rsidR="00E26A0A" w:rsidRPr="001B7507" w:rsidRDefault="00E26A0A" w:rsidP="00E26A0A">
            <w:pPr>
              <w:jc w:val="center"/>
              <w:rPr>
                <w:sz w:val="24"/>
                <w:szCs w:val="24"/>
              </w:rPr>
            </w:pPr>
          </w:p>
          <w:p w14:paraId="33CFE85B" w14:textId="00553F5D"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0A1118F0" w14:textId="5DCD9B69" w:rsidR="00E26A0A" w:rsidRPr="001B7507" w:rsidRDefault="00E26A0A" w:rsidP="00E26A0A">
            <w:pPr>
              <w:jc w:val="center"/>
              <w:rPr>
                <w:sz w:val="24"/>
                <w:szCs w:val="24"/>
              </w:rPr>
            </w:pPr>
          </w:p>
          <w:p w14:paraId="4CF65D0B" w14:textId="77777777" w:rsidR="00E26A0A" w:rsidRPr="001B7507" w:rsidRDefault="00E26A0A" w:rsidP="00E26A0A">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225C4F22" w14:textId="77777777" w:rsidR="00E26A0A" w:rsidRPr="001B7507" w:rsidRDefault="00E26A0A" w:rsidP="00E26A0A">
            <w:pPr>
              <w:jc w:val="center"/>
              <w:rPr>
                <w:sz w:val="24"/>
                <w:szCs w:val="24"/>
              </w:rPr>
            </w:pPr>
          </w:p>
          <w:p w14:paraId="4A54808D" w14:textId="77777777" w:rsidR="00E26A0A" w:rsidRPr="001B7507" w:rsidRDefault="00E26A0A" w:rsidP="00E26A0A">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50" w:type="dxa"/>
          </w:tcPr>
          <w:p w14:paraId="404E28D0" w14:textId="77777777" w:rsidR="00E26A0A" w:rsidRPr="001B7507" w:rsidRDefault="00E26A0A" w:rsidP="00E26A0A">
            <w:pPr>
              <w:jc w:val="center"/>
              <w:rPr>
                <w:sz w:val="24"/>
                <w:szCs w:val="24"/>
              </w:rPr>
            </w:pPr>
          </w:p>
          <w:p w14:paraId="11808A68" w14:textId="77777777" w:rsidR="00E26A0A" w:rsidRPr="001B7507" w:rsidRDefault="00E26A0A" w:rsidP="00E26A0A">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DD535D" w:rsidRPr="001B7507" w14:paraId="0824B163" w14:textId="77777777" w:rsidTr="00CA7BCC">
        <w:trPr>
          <w:trHeight w:val="985"/>
        </w:trPr>
        <w:tc>
          <w:tcPr>
            <w:tcW w:w="3510" w:type="dxa"/>
          </w:tcPr>
          <w:p w14:paraId="419800DC" w14:textId="6B71B49E" w:rsidR="00DD535D" w:rsidRPr="001B7507" w:rsidRDefault="00DD535D" w:rsidP="00DD535D">
            <w:pPr>
              <w:pStyle w:val="Brdtext"/>
              <w:numPr>
                <w:ilvl w:val="0"/>
                <w:numId w:val="7"/>
              </w:numPr>
            </w:pPr>
            <w:r w:rsidRPr="001B7507">
              <w:t>Kände du förtroende för den tandvårdspersonal som du träffade?</w:t>
            </w:r>
          </w:p>
        </w:tc>
        <w:tc>
          <w:tcPr>
            <w:tcW w:w="879" w:type="dxa"/>
          </w:tcPr>
          <w:p w14:paraId="16514475" w14:textId="77777777" w:rsidR="00DD535D" w:rsidRPr="001B7507" w:rsidRDefault="00DD535D" w:rsidP="00DD535D">
            <w:pPr>
              <w:jc w:val="center"/>
              <w:rPr>
                <w:sz w:val="24"/>
                <w:szCs w:val="24"/>
              </w:rPr>
            </w:pPr>
          </w:p>
          <w:p w14:paraId="7F65BD27" w14:textId="071D9E5F" w:rsidR="00DD535D" w:rsidRPr="001B7507" w:rsidRDefault="00DD535D" w:rsidP="00DD535D">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58FF47DB" w14:textId="77777777" w:rsidR="00DD535D" w:rsidRPr="001B7507" w:rsidRDefault="00DD535D" w:rsidP="00DD535D">
            <w:pPr>
              <w:jc w:val="center"/>
              <w:rPr>
                <w:sz w:val="24"/>
                <w:szCs w:val="24"/>
              </w:rPr>
            </w:pPr>
          </w:p>
          <w:p w14:paraId="7D167B13" w14:textId="082D9D7C" w:rsidR="00DD535D" w:rsidRPr="001B7507" w:rsidRDefault="00DD535D" w:rsidP="00DD535D">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514FDC76" w14:textId="77777777" w:rsidR="00DD535D" w:rsidRPr="001B7507" w:rsidRDefault="00DD535D" w:rsidP="00DD535D">
            <w:pPr>
              <w:jc w:val="center"/>
              <w:rPr>
                <w:sz w:val="24"/>
                <w:szCs w:val="24"/>
              </w:rPr>
            </w:pPr>
          </w:p>
          <w:p w14:paraId="627C761F" w14:textId="0169C24E" w:rsidR="00DD535D" w:rsidRPr="001B7507" w:rsidRDefault="00DD535D" w:rsidP="00DD535D">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52349484" w14:textId="77777777" w:rsidR="00DD535D" w:rsidRPr="001B7507" w:rsidRDefault="00DD535D" w:rsidP="00DD535D">
            <w:pPr>
              <w:jc w:val="center"/>
              <w:rPr>
                <w:sz w:val="24"/>
                <w:szCs w:val="24"/>
              </w:rPr>
            </w:pPr>
          </w:p>
          <w:p w14:paraId="5BCC6498" w14:textId="762DB2E3" w:rsidR="00DD535D" w:rsidRPr="001B7507" w:rsidRDefault="00DD535D" w:rsidP="00DD535D">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79" w:type="dxa"/>
          </w:tcPr>
          <w:p w14:paraId="43B47D34" w14:textId="77777777" w:rsidR="00DD535D" w:rsidRPr="001B7507" w:rsidRDefault="00DD535D" w:rsidP="00DD535D">
            <w:pPr>
              <w:jc w:val="center"/>
              <w:rPr>
                <w:sz w:val="24"/>
                <w:szCs w:val="24"/>
              </w:rPr>
            </w:pPr>
          </w:p>
          <w:p w14:paraId="4B3BF32F" w14:textId="5681916A" w:rsidR="00DD535D" w:rsidRPr="001B7507" w:rsidRDefault="00DD535D" w:rsidP="00DD535D">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850" w:type="dxa"/>
          </w:tcPr>
          <w:p w14:paraId="034327E5" w14:textId="77777777" w:rsidR="00DD535D" w:rsidRPr="001B7507" w:rsidRDefault="00DD535D" w:rsidP="00DD535D">
            <w:pPr>
              <w:jc w:val="center"/>
              <w:rPr>
                <w:sz w:val="24"/>
                <w:szCs w:val="24"/>
              </w:rPr>
            </w:pPr>
          </w:p>
          <w:p w14:paraId="55ED355A" w14:textId="66B9DC3E" w:rsidR="00DD535D" w:rsidRPr="001B7507" w:rsidRDefault="00DD535D" w:rsidP="00DD535D">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bl>
    <w:p w14:paraId="4FBB733D" w14:textId="6F6AE191" w:rsidR="0066687A" w:rsidRPr="001B7507" w:rsidRDefault="0066687A" w:rsidP="0082107B">
      <w:pPr>
        <w:pStyle w:val="Rubrik2"/>
      </w:pPr>
      <w:bookmarkStart w:id="8" w:name="_Toc120609928"/>
      <w:r w:rsidRPr="001B7507">
        <w:t xml:space="preserve">Frågor om </w:t>
      </w:r>
      <w:r w:rsidR="006C7D33" w:rsidRPr="001B7507">
        <w:t xml:space="preserve">ditt </w:t>
      </w:r>
      <w:r w:rsidRPr="001B7507">
        <w:t xml:space="preserve">behov </w:t>
      </w:r>
      <w:r w:rsidR="00BF2C01" w:rsidRPr="001B7507">
        <w:t>av</w:t>
      </w:r>
      <w:r w:rsidR="00B0687D" w:rsidRPr="001B7507">
        <w:t xml:space="preserve"> information</w:t>
      </w:r>
      <w:r w:rsidR="00BF2C01" w:rsidRPr="001B7507">
        <w:t xml:space="preserve"> och </w:t>
      </w:r>
      <w:r w:rsidR="006C7D33" w:rsidRPr="001B7507">
        <w:t xml:space="preserve">om </w:t>
      </w:r>
      <w:r w:rsidR="008E0268" w:rsidRPr="001B7507">
        <w:t>att söka informatio</w:t>
      </w:r>
      <w:r w:rsidR="004A3C63" w:rsidRPr="001B7507">
        <w:t>n</w:t>
      </w:r>
      <w:bookmarkEnd w:id="8"/>
    </w:p>
    <w:p w14:paraId="61801B43" w14:textId="6D7C2E2E" w:rsidR="00CA7BCC" w:rsidRPr="001B7507" w:rsidRDefault="00CA7BCC" w:rsidP="007B4C71">
      <w:pPr>
        <w:pStyle w:val="Liststycke"/>
        <w:numPr>
          <w:ilvl w:val="0"/>
          <w:numId w:val="7"/>
        </w:numPr>
        <w:rPr>
          <w:rFonts w:ascii="Georgia" w:hAnsi="Georgia"/>
          <w:sz w:val="20"/>
        </w:rPr>
      </w:pPr>
      <w:r w:rsidRPr="001B7507">
        <w:rPr>
          <w:rFonts w:ascii="Georgia" w:hAnsi="Georgia"/>
          <w:sz w:val="20"/>
        </w:rPr>
        <w:t xml:space="preserve">Har du läst din </w:t>
      </w:r>
      <w:r w:rsidR="002B62A8" w:rsidRPr="001B7507">
        <w:rPr>
          <w:rFonts w:ascii="Georgia" w:hAnsi="Georgia"/>
          <w:sz w:val="20"/>
        </w:rPr>
        <w:t>tandvårds</w:t>
      </w:r>
      <w:r w:rsidRPr="001B7507">
        <w:rPr>
          <w:rFonts w:ascii="Georgia" w:hAnsi="Georgia"/>
          <w:sz w:val="20"/>
        </w:rPr>
        <w:t>journal</w:t>
      </w:r>
      <w:r w:rsidR="002B62A8" w:rsidRPr="001B7507">
        <w:rPr>
          <w:rFonts w:ascii="Georgia" w:hAnsi="Georgia"/>
          <w:sz w:val="20"/>
        </w:rPr>
        <w:t xml:space="preserve"> via </w:t>
      </w:r>
      <w:proofErr w:type="spellStart"/>
      <w:r w:rsidR="002B62A8" w:rsidRPr="001B7507">
        <w:rPr>
          <w:rFonts w:ascii="Georgia" w:hAnsi="Georgia"/>
          <w:sz w:val="20"/>
        </w:rPr>
        <w:t>app</w:t>
      </w:r>
      <w:proofErr w:type="spellEnd"/>
      <w:r w:rsidR="002B62A8" w:rsidRPr="001B7507">
        <w:rPr>
          <w:rFonts w:ascii="Georgia" w:hAnsi="Georgia"/>
          <w:sz w:val="20"/>
        </w:rPr>
        <w:t xml:space="preserve"> eller hemsida</w:t>
      </w:r>
      <w:r w:rsidR="005312BA" w:rsidRPr="001B7507">
        <w:rPr>
          <w:rFonts w:ascii="Georgia" w:hAnsi="Georgia"/>
          <w:sz w:val="20"/>
        </w:rPr>
        <w:t xml:space="preserve"> (Journalen på 1177 Vårdguiden)</w:t>
      </w:r>
      <w:r w:rsidRPr="001B7507">
        <w:rPr>
          <w:rFonts w:ascii="Georgia" w:hAnsi="Georgia"/>
          <w:sz w:val="20"/>
        </w:rPr>
        <w:t>?</w:t>
      </w:r>
      <w:r w:rsidR="00B47847" w:rsidRPr="001B7507">
        <w:rPr>
          <w:rFonts w:ascii="Georgia" w:hAnsi="Georgia"/>
          <w:sz w:val="20"/>
        </w:rPr>
        <w:t xml:space="preserve"> </w:t>
      </w:r>
    </w:p>
    <w:p w14:paraId="49FA2739" w14:textId="77777777" w:rsidR="00CA7BCC" w:rsidRPr="001B7507" w:rsidRDefault="00CA7BCC" w:rsidP="00CA7BCC">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Ja</w:t>
      </w:r>
    </w:p>
    <w:p w14:paraId="1CBF8E46" w14:textId="385AEADC" w:rsidR="00CA7BCC" w:rsidRPr="001B7507" w:rsidRDefault="00CA7BCC" w:rsidP="00CA7BCC">
      <w:pPr>
        <w:pStyle w:val="Brdtext"/>
        <w:numPr>
          <w:ilvl w:val="1"/>
          <w:numId w:val="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Nej</w:t>
      </w:r>
    </w:p>
    <w:p w14:paraId="12F0BE7C" w14:textId="401DD713" w:rsidR="005312BA" w:rsidRPr="001B7507" w:rsidRDefault="001A4556" w:rsidP="009969FB">
      <w:pPr>
        <w:pStyle w:val="Brdtext"/>
        <w:ind w:left="2024"/>
      </w:pPr>
      <w:r w:rsidRPr="001B7507">
        <w:t>24B</w:t>
      </w:r>
      <w:r w:rsidR="009969FB" w:rsidRPr="001B7507">
        <w:t>: Om J</w:t>
      </w:r>
      <w:r w:rsidR="002105ED" w:rsidRPr="001B7507">
        <w:t xml:space="preserve">A </w:t>
      </w:r>
      <w:r w:rsidR="005312BA" w:rsidRPr="001B7507">
        <w:t>-&gt; Tycker du att</w:t>
      </w:r>
      <w:r w:rsidR="009969FB" w:rsidRPr="001B7507">
        <w:t xml:space="preserve"> informationen i din journal </w:t>
      </w:r>
      <w:r w:rsidR="005312BA" w:rsidRPr="001B7507">
        <w:t>varit till hjälp för dig?</w:t>
      </w:r>
    </w:p>
    <w:p w14:paraId="0AF31A58" w14:textId="20C16F02" w:rsidR="009969FB" w:rsidRPr="001B7507" w:rsidRDefault="009969FB" w:rsidP="009969FB">
      <w:pPr>
        <w:pStyle w:val="Brdtext"/>
        <w:numPr>
          <w:ilvl w:val="0"/>
          <w:numId w:val="2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Cs w:val="20"/>
        </w:rPr>
        <w:t xml:space="preserve"> Ja</w:t>
      </w:r>
    </w:p>
    <w:p w14:paraId="012FDDF8" w14:textId="74D9B47C" w:rsidR="009969FB" w:rsidRPr="001B7507" w:rsidRDefault="009969FB" w:rsidP="009969FB">
      <w:pPr>
        <w:pStyle w:val="Brdtext"/>
        <w:numPr>
          <w:ilvl w:val="0"/>
          <w:numId w:val="2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Cs w:val="20"/>
        </w:rPr>
        <w:t xml:space="preserve"> Delvis</w:t>
      </w:r>
    </w:p>
    <w:p w14:paraId="3B573351" w14:textId="47644358" w:rsidR="009969FB" w:rsidRPr="001B7507" w:rsidRDefault="009969FB" w:rsidP="009969FB">
      <w:pPr>
        <w:pStyle w:val="Brdtext"/>
        <w:numPr>
          <w:ilvl w:val="0"/>
          <w:numId w:val="2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Cs w:val="20"/>
        </w:rPr>
        <w:t xml:space="preserve"> Nej</w:t>
      </w:r>
    </w:p>
    <w:p w14:paraId="6CC36C96" w14:textId="77777777" w:rsidR="009969FB" w:rsidRPr="00F00EC5" w:rsidRDefault="009969FB" w:rsidP="00F00EC5">
      <w:pPr>
        <w:rPr>
          <w:rFonts w:ascii="Georgia" w:hAnsi="Georgia"/>
        </w:rPr>
      </w:pPr>
    </w:p>
    <w:p w14:paraId="77E03CD4" w14:textId="5ECCD84F" w:rsidR="00DA5DCA" w:rsidRPr="001B7507" w:rsidRDefault="00DA5DCA" w:rsidP="00F00EC5">
      <w:pPr>
        <w:pStyle w:val="Liststycke"/>
        <w:keepNext/>
        <w:keepLines/>
        <w:numPr>
          <w:ilvl w:val="0"/>
          <w:numId w:val="7"/>
        </w:numPr>
        <w:ind w:hanging="357"/>
        <w:rPr>
          <w:rFonts w:ascii="Georgia" w:hAnsi="Georgia"/>
          <w:sz w:val="20"/>
        </w:rPr>
      </w:pPr>
      <w:r w:rsidRPr="001B7507">
        <w:rPr>
          <w:rFonts w:ascii="Georgia" w:hAnsi="Georgia"/>
          <w:sz w:val="20"/>
        </w:rPr>
        <w:lastRenderedPageBreak/>
        <w:t xml:space="preserve">Har du </w:t>
      </w:r>
      <w:r w:rsidR="0012402A" w:rsidRPr="001B7507">
        <w:rPr>
          <w:rFonts w:ascii="Georgia" w:hAnsi="Georgia"/>
          <w:sz w:val="20"/>
        </w:rPr>
        <w:t xml:space="preserve">under de senaste tre åren </w:t>
      </w:r>
      <w:r w:rsidRPr="001B7507">
        <w:rPr>
          <w:rFonts w:ascii="Georgia" w:hAnsi="Georgia"/>
          <w:sz w:val="20"/>
        </w:rPr>
        <w:t xml:space="preserve">sökt eller efterfrågat information om vad ett besök eller en behandling kostar? </w:t>
      </w:r>
    </w:p>
    <w:p w14:paraId="4649D2DD" w14:textId="3A06503A" w:rsidR="0066687A" w:rsidRPr="001B7507" w:rsidRDefault="0066687A" w:rsidP="00F00EC5">
      <w:pPr>
        <w:pStyle w:val="Brdtext"/>
        <w:keepNext/>
        <w:keepLines/>
        <w:numPr>
          <w:ilvl w:val="0"/>
          <w:numId w:val="13"/>
        </w:numPr>
        <w:ind w:hanging="357"/>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4156E7" w:rsidRPr="001B7507">
        <w:t>Ja</w:t>
      </w:r>
    </w:p>
    <w:p w14:paraId="192B3CA8" w14:textId="0DDDF0F7" w:rsidR="0066687A" w:rsidRPr="001B7507" w:rsidRDefault="0066687A" w:rsidP="00F00EC5">
      <w:pPr>
        <w:pStyle w:val="Brdtext"/>
        <w:keepNext/>
        <w:keepLines/>
        <w:numPr>
          <w:ilvl w:val="0"/>
          <w:numId w:val="13"/>
        </w:numPr>
        <w:ind w:hanging="357"/>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4156E7" w:rsidRPr="001B7507">
        <w:t>Nej</w:t>
      </w:r>
    </w:p>
    <w:p w14:paraId="21FFB5C7" w14:textId="78906A4E" w:rsidR="00DA5DCA" w:rsidRPr="001B7507" w:rsidRDefault="001A4556" w:rsidP="004156E7">
      <w:pPr>
        <w:pStyle w:val="Brdtext"/>
        <w:ind w:left="2160"/>
      </w:pPr>
      <w:r w:rsidRPr="001B7507">
        <w:t>25B</w:t>
      </w:r>
      <w:r w:rsidR="004156E7" w:rsidRPr="001B7507">
        <w:t xml:space="preserve">: </w:t>
      </w:r>
      <w:r w:rsidR="002105ED" w:rsidRPr="001B7507">
        <w:t>Om JA -</w:t>
      </w:r>
      <w:r w:rsidR="004156E7" w:rsidRPr="001B7507">
        <w:t xml:space="preserve">&gt; Var sökte du information om vad ett besök eller en behandling kostar? (flera alternativ är möjliga) </w:t>
      </w:r>
    </w:p>
    <w:p w14:paraId="2ABABDC1" w14:textId="77777777" w:rsidR="004156E7" w:rsidRPr="001B7507" w:rsidRDefault="00DA5DCA" w:rsidP="007B4C71">
      <w:pPr>
        <w:pStyle w:val="Brdtext"/>
        <w:numPr>
          <w:ilvl w:val="0"/>
          <w:numId w:val="11"/>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004156E7" w:rsidRPr="001B7507">
        <w:t>Tandvårdsmottagnings hemsida</w:t>
      </w:r>
    </w:p>
    <w:p w14:paraId="590E636A" w14:textId="4EF002D6" w:rsidR="004156E7" w:rsidRPr="001B7507" w:rsidRDefault="004156E7" w:rsidP="007B4C71">
      <w:pPr>
        <w:pStyle w:val="Brdtext"/>
        <w:numPr>
          <w:ilvl w:val="0"/>
          <w:numId w:val="11"/>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Kontaktade tandvårdsmottagning </w:t>
      </w:r>
    </w:p>
    <w:p w14:paraId="1808AC3B" w14:textId="3FE07825" w:rsidR="004156E7" w:rsidRPr="001B7507" w:rsidRDefault="004156E7" w:rsidP="007B4C71">
      <w:pPr>
        <w:pStyle w:val="Brdtext"/>
        <w:numPr>
          <w:ilvl w:val="0"/>
          <w:numId w:val="11"/>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1177 Vårdguiden </w:t>
      </w:r>
    </w:p>
    <w:p w14:paraId="1FC41B4B" w14:textId="73FECF24" w:rsidR="004156E7" w:rsidRPr="001B7507" w:rsidRDefault="004156E7" w:rsidP="007B4C71">
      <w:pPr>
        <w:pStyle w:val="Brdtext"/>
        <w:numPr>
          <w:ilvl w:val="0"/>
          <w:numId w:val="11"/>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Prisjämförelsetjänsten Tandpriskollen.se </w:t>
      </w:r>
    </w:p>
    <w:p w14:paraId="4157C724" w14:textId="1C66750B" w:rsidR="004156E7" w:rsidRPr="001B7507" w:rsidRDefault="004156E7" w:rsidP="007B4C71">
      <w:pPr>
        <w:pStyle w:val="Brdtext"/>
        <w:numPr>
          <w:ilvl w:val="0"/>
          <w:numId w:val="11"/>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Annan prisjämförelsetjänst </w:t>
      </w:r>
    </w:p>
    <w:p w14:paraId="5F7F8113" w14:textId="3A8A88C0" w:rsidR="004156E7" w:rsidRPr="001B7507" w:rsidRDefault="004156E7" w:rsidP="007B4C71">
      <w:pPr>
        <w:pStyle w:val="Brdtext"/>
        <w:numPr>
          <w:ilvl w:val="0"/>
          <w:numId w:val="11"/>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Försäkringskassan eller annan myndighet</w:t>
      </w:r>
    </w:p>
    <w:p w14:paraId="69ED66C3" w14:textId="19F2242E" w:rsidR="00DA5DCA" w:rsidRPr="001B7507" w:rsidRDefault="004156E7" w:rsidP="007B4C71">
      <w:pPr>
        <w:pStyle w:val="Brdtext"/>
        <w:numPr>
          <w:ilvl w:val="0"/>
          <w:numId w:val="11"/>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Sökte på annat sätt</w:t>
      </w:r>
      <w:r w:rsidR="00B0687D" w:rsidRPr="001B7507">
        <w:t xml:space="preserve"> [fritext]: </w:t>
      </w:r>
      <w:r w:rsidRPr="001B7507">
        <w:t>______________________</w:t>
      </w:r>
    </w:p>
    <w:p w14:paraId="57C24C07" w14:textId="7EF66B15" w:rsidR="00DA5DCA" w:rsidRPr="001B7507" w:rsidRDefault="00DA5DCA" w:rsidP="004156E7">
      <w:pPr>
        <w:pStyle w:val="Brdtext"/>
        <w:ind w:left="1800"/>
      </w:pPr>
    </w:p>
    <w:p w14:paraId="09C723F0" w14:textId="3219CF47" w:rsidR="004156E7" w:rsidRPr="001B7507" w:rsidRDefault="001A4556" w:rsidP="004156E7">
      <w:pPr>
        <w:pStyle w:val="Brdtext"/>
        <w:ind w:left="2160"/>
      </w:pPr>
      <w:r w:rsidRPr="001B7507">
        <w:t>25C</w:t>
      </w:r>
      <w:r w:rsidR="004156E7" w:rsidRPr="001B7507">
        <w:t xml:space="preserve">: </w:t>
      </w:r>
      <w:r w:rsidR="00990A78" w:rsidRPr="001B7507">
        <w:t xml:space="preserve">Om JA </w:t>
      </w:r>
      <w:r w:rsidR="004156E7" w:rsidRPr="001B7507">
        <w:t>-&gt; Hur lätt</w:t>
      </w:r>
      <w:r w:rsidR="00A436F2" w:rsidRPr="001B7507">
        <w:t>/</w:t>
      </w:r>
      <w:r w:rsidR="004156E7" w:rsidRPr="001B7507">
        <w:t>svårt var det att hitta eller få information om vad ett besök eller en behandling kostar?</w:t>
      </w:r>
    </w:p>
    <w:p w14:paraId="3B137377" w14:textId="77777777" w:rsidR="004156E7" w:rsidRPr="001B7507" w:rsidRDefault="004156E7" w:rsidP="007B4C71">
      <w:pPr>
        <w:pStyle w:val="Brdtext"/>
        <w:numPr>
          <w:ilvl w:val="0"/>
          <w:numId w:val="15"/>
        </w:numPr>
      </w:pPr>
      <w:r w:rsidRPr="001B7507">
        <w:rPr>
          <w:sz w:val="24"/>
          <w:szCs w:val="24"/>
        </w:rPr>
        <w:fldChar w:fldCharType="begin">
          <w:ffData>
            <w:name w:val=""/>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 xml:space="preserve">Mycket lätt </w:t>
      </w:r>
    </w:p>
    <w:p w14:paraId="529E6627" w14:textId="77777777" w:rsidR="004156E7" w:rsidRPr="001B7507" w:rsidRDefault="004156E7" w:rsidP="007B4C71">
      <w:pPr>
        <w:pStyle w:val="Brdtext"/>
        <w:numPr>
          <w:ilvl w:val="0"/>
          <w:numId w:val="15"/>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 xml:space="preserve">Ganska lätt </w:t>
      </w:r>
    </w:p>
    <w:p w14:paraId="273A2207" w14:textId="77777777" w:rsidR="004156E7" w:rsidRPr="001B7507" w:rsidRDefault="004156E7" w:rsidP="007B4C71">
      <w:pPr>
        <w:pStyle w:val="Brdtext"/>
        <w:numPr>
          <w:ilvl w:val="0"/>
          <w:numId w:val="15"/>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Ganska svårt</w:t>
      </w:r>
    </w:p>
    <w:p w14:paraId="0991865F" w14:textId="77777777" w:rsidR="004156E7" w:rsidRPr="001B7507" w:rsidRDefault="004156E7" w:rsidP="007B4C71">
      <w:pPr>
        <w:pStyle w:val="Brdtext"/>
        <w:numPr>
          <w:ilvl w:val="0"/>
          <w:numId w:val="15"/>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Mycket svårt</w:t>
      </w:r>
    </w:p>
    <w:p w14:paraId="6646B288" w14:textId="40DD6C53" w:rsidR="004156E7" w:rsidRPr="001B7507" w:rsidRDefault="004156E7" w:rsidP="007B4C71">
      <w:pPr>
        <w:pStyle w:val="Brdtext"/>
        <w:numPr>
          <w:ilvl w:val="0"/>
          <w:numId w:val="15"/>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Hittade ingen information</w:t>
      </w:r>
    </w:p>
    <w:p w14:paraId="339052A1" w14:textId="3BB7C4DF" w:rsidR="0066687A" w:rsidRPr="001B7507" w:rsidRDefault="0066687A" w:rsidP="0066687A">
      <w:pPr>
        <w:pStyle w:val="Brdtext"/>
        <w:ind w:left="1440"/>
      </w:pPr>
    </w:p>
    <w:p w14:paraId="495B5E07" w14:textId="2D89C415" w:rsidR="004156E7" w:rsidRPr="001B7507" w:rsidRDefault="001A4556" w:rsidP="004156E7">
      <w:pPr>
        <w:pStyle w:val="Brdtext"/>
        <w:ind w:left="2160"/>
      </w:pPr>
      <w:r w:rsidRPr="001B7507">
        <w:t>25D</w:t>
      </w:r>
      <w:r w:rsidR="004156E7" w:rsidRPr="001B7507">
        <w:t xml:space="preserve">: </w:t>
      </w:r>
      <w:r w:rsidR="00990A78" w:rsidRPr="001B7507">
        <w:t>Om JA</w:t>
      </w:r>
      <w:r w:rsidR="004156E7" w:rsidRPr="001B7507">
        <w:t>-&gt; Hur lätt</w:t>
      </w:r>
      <w:r w:rsidR="00A436F2" w:rsidRPr="001B7507">
        <w:t>/</w:t>
      </w:r>
      <w:r w:rsidR="004156E7" w:rsidRPr="001B7507">
        <w:t xml:space="preserve">svårt var det att förstå informationen om vad ett besök eller en behandling kostar? </w:t>
      </w:r>
    </w:p>
    <w:p w14:paraId="177AA022" w14:textId="0E6810DB" w:rsidR="004156E7" w:rsidRPr="001B7507" w:rsidRDefault="004156E7" w:rsidP="007B4C71">
      <w:pPr>
        <w:pStyle w:val="Brdtext"/>
        <w:numPr>
          <w:ilvl w:val="0"/>
          <w:numId w:val="14"/>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 xml:space="preserve">Mycket lätt </w:t>
      </w:r>
    </w:p>
    <w:p w14:paraId="565DE575" w14:textId="77777777" w:rsidR="004156E7" w:rsidRPr="001B7507" w:rsidRDefault="004156E7" w:rsidP="007B4C71">
      <w:pPr>
        <w:pStyle w:val="Brdtext"/>
        <w:numPr>
          <w:ilvl w:val="0"/>
          <w:numId w:val="14"/>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 xml:space="preserve">Ganska lätt </w:t>
      </w:r>
    </w:p>
    <w:p w14:paraId="6B38A0AE" w14:textId="77777777" w:rsidR="004156E7" w:rsidRPr="001B7507" w:rsidRDefault="004156E7" w:rsidP="007B4C71">
      <w:pPr>
        <w:pStyle w:val="Brdtext"/>
        <w:numPr>
          <w:ilvl w:val="0"/>
          <w:numId w:val="14"/>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 xml:space="preserve">Ganska svårt </w:t>
      </w:r>
    </w:p>
    <w:p w14:paraId="7679119E" w14:textId="77777777" w:rsidR="004156E7" w:rsidRPr="001B7507" w:rsidRDefault="004156E7" w:rsidP="007B4C71">
      <w:pPr>
        <w:pStyle w:val="Brdtext"/>
        <w:numPr>
          <w:ilvl w:val="0"/>
          <w:numId w:val="14"/>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Mycket svårt</w:t>
      </w:r>
    </w:p>
    <w:p w14:paraId="1DA5D582" w14:textId="77777777" w:rsidR="004156E7" w:rsidRPr="001B7507" w:rsidRDefault="004156E7" w:rsidP="007B4C71">
      <w:pPr>
        <w:pStyle w:val="Brdtext"/>
        <w:numPr>
          <w:ilvl w:val="0"/>
          <w:numId w:val="14"/>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Hittade ingen information</w:t>
      </w:r>
    </w:p>
    <w:p w14:paraId="2AC2C0BD" w14:textId="54ED5279" w:rsidR="0066687A" w:rsidRPr="001B7507" w:rsidRDefault="0066687A" w:rsidP="0066687A">
      <w:pPr>
        <w:pStyle w:val="Brdtext"/>
        <w:ind w:left="1440"/>
      </w:pPr>
      <w:r w:rsidRPr="001B7507">
        <w:t xml:space="preserve"> </w:t>
      </w:r>
    </w:p>
    <w:p w14:paraId="770AB120" w14:textId="265E6E5B" w:rsidR="004156E7" w:rsidRPr="001B7507" w:rsidRDefault="004156E7" w:rsidP="007B4C71">
      <w:pPr>
        <w:pStyle w:val="Liststycke"/>
        <w:numPr>
          <w:ilvl w:val="0"/>
          <w:numId w:val="7"/>
        </w:numPr>
        <w:rPr>
          <w:rFonts w:ascii="Georgia" w:hAnsi="Georgia"/>
          <w:sz w:val="20"/>
        </w:rPr>
      </w:pPr>
      <w:r w:rsidRPr="001B7507">
        <w:rPr>
          <w:rFonts w:ascii="Georgia" w:hAnsi="Georgia"/>
          <w:sz w:val="20"/>
        </w:rPr>
        <w:t xml:space="preserve">Har du </w:t>
      </w:r>
      <w:r w:rsidR="0012402A" w:rsidRPr="001B7507">
        <w:rPr>
          <w:rFonts w:ascii="Georgia" w:hAnsi="Georgia"/>
          <w:sz w:val="20"/>
        </w:rPr>
        <w:t xml:space="preserve">under de senaste tre åren </w:t>
      </w:r>
      <w:r w:rsidRPr="001B7507">
        <w:rPr>
          <w:rFonts w:ascii="Georgia" w:hAnsi="Georgia"/>
          <w:sz w:val="20"/>
        </w:rPr>
        <w:t>sökt eller efterfrågat information om olika former av tandvårdsstöd</w:t>
      </w:r>
      <w:r w:rsidR="009969FB" w:rsidRPr="001B7507">
        <w:rPr>
          <w:rFonts w:ascii="Georgia" w:hAnsi="Georgia"/>
          <w:sz w:val="20"/>
        </w:rPr>
        <w:t>/-bidrag</w:t>
      </w:r>
      <w:r w:rsidRPr="001B7507">
        <w:rPr>
          <w:rFonts w:ascii="Georgia" w:hAnsi="Georgia"/>
          <w:sz w:val="20"/>
        </w:rPr>
        <w:t xml:space="preserve">? </w:t>
      </w:r>
    </w:p>
    <w:p w14:paraId="703A0245" w14:textId="77777777" w:rsidR="004156E7" w:rsidRPr="001B7507" w:rsidRDefault="004156E7" w:rsidP="007B4C71">
      <w:pPr>
        <w:pStyle w:val="Brdtext"/>
        <w:numPr>
          <w:ilvl w:val="0"/>
          <w:numId w:val="16"/>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Ja</w:t>
      </w:r>
    </w:p>
    <w:p w14:paraId="7C7615C3" w14:textId="77777777" w:rsidR="004156E7" w:rsidRPr="001B7507" w:rsidRDefault="004156E7" w:rsidP="007B4C71">
      <w:pPr>
        <w:pStyle w:val="Brdtext"/>
        <w:numPr>
          <w:ilvl w:val="0"/>
          <w:numId w:val="16"/>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Nej</w:t>
      </w:r>
    </w:p>
    <w:p w14:paraId="592DCE0D" w14:textId="7D70CAA7" w:rsidR="004156E7" w:rsidRPr="001B7507" w:rsidRDefault="001A4556" w:rsidP="004156E7">
      <w:pPr>
        <w:pStyle w:val="Brdtext"/>
        <w:ind w:left="2160"/>
      </w:pPr>
      <w:r w:rsidRPr="001B7507">
        <w:lastRenderedPageBreak/>
        <w:t>26B</w:t>
      </w:r>
      <w:r w:rsidR="004156E7" w:rsidRPr="001B7507">
        <w:t xml:space="preserve">: </w:t>
      </w:r>
      <w:r w:rsidR="00990A78" w:rsidRPr="001B7507">
        <w:t xml:space="preserve">Om JA </w:t>
      </w:r>
      <w:r w:rsidR="004156E7" w:rsidRPr="001B7507">
        <w:t>-&gt; Var sökte du information om olika former av tandvårdsstöd</w:t>
      </w:r>
      <w:r w:rsidR="009969FB" w:rsidRPr="001B7507">
        <w:t>/-bidrag</w:t>
      </w:r>
      <w:r w:rsidR="004156E7" w:rsidRPr="001B7507">
        <w:t>? (flera alternativ är möjliga)</w:t>
      </w:r>
    </w:p>
    <w:p w14:paraId="4D46BE6F" w14:textId="77777777" w:rsidR="004156E7" w:rsidRPr="001B7507" w:rsidRDefault="004156E7" w:rsidP="007B4C71">
      <w:pPr>
        <w:pStyle w:val="Brdtext"/>
        <w:numPr>
          <w:ilvl w:val="0"/>
          <w:numId w:val="1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Tandvårdsmottagnings hemsida</w:t>
      </w:r>
    </w:p>
    <w:p w14:paraId="2E048FE0" w14:textId="77777777" w:rsidR="004156E7" w:rsidRPr="001B7507" w:rsidRDefault="004156E7" w:rsidP="007B4C71">
      <w:pPr>
        <w:pStyle w:val="Brdtext"/>
        <w:numPr>
          <w:ilvl w:val="0"/>
          <w:numId w:val="1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Kontaktade tandvårdsmottagning </w:t>
      </w:r>
    </w:p>
    <w:p w14:paraId="00105F44" w14:textId="77777777" w:rsidR="004156E7" w:rsidRPr="001B7507" w:rsidRDefault="004156E7" w:rsidP="007B4C71">
      <w:pPr>
        <w:pStyle w:val="Brdtext"/>
        <w:numPr>
          <w:ilvl w:val="0"/>
          <w:numId w:val="1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1177 Vårdguiden </w:t>
      </w:r>
    </w:p>
    <w:p w14:paraId="0F2373D8" w14:textId="77777777" w:rsidR="004156E7" w:rsidRPr="001B7507" w:rsidRDefault="004156E7" w:rsidP="007B4C71">
      <w:pPr>
        <w:pStyle w:val="Brdtext"/>
        <w:numPr>
          <w:ilvl w:val="0"/>
          <w:numId w:val="1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Prisjämförelsetjänsten Tandpriskollen.se </w:t>
      </w:r>
    </w:p>
    <w:p w14:paraId="5E1FEB87" w14:textId="77777777" w:rsidR="004156E7" w:rsidRPr="001B7507" w:rsidRDefault="004156E7" w:rsidP="007B4C71">
      <w:pPr>
        <w:pStyle w:val="Brdtext"/>
        <w:numPr>
          <w:ilvl w:val="0"/>
          <w:numId w:val="1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Annan prisjämförelsetjänst </w:t>
      </w:r>
    </w:p>
    <w:p w14:paraId="099B7B2C" w14:textId="301D9CCD" w:rsidR="004156E7" w:rsidRPr="001B7507" w:rsidRDefault="004156E7" w:rsidP="007B4C71">
      <w:pPr>
        <w:pStyle w:val="Brdtext"/>
        <w:numPr>
          <w:ilvl w:val="0"/>
          <w:numId w:val="1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Försäkringskassan eller annan myndighet</w:t>
      </w:r>
    </w:p>
    <w:p w14:paraId="7B153997" w14:textId="51617DF2" w:rsidR="00A436F2" w:rsidRPr="001B7507" w:rsidRDefault="00A436F2" w:rsidP="007B4C71">
      <w:pPr>
        <w:pStyle w:val="Brdtext"/>
        <w:numPr>
          <w:ilvl w:val="0"/>
          <w:numId w:val="1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Kommunen/</w:t>
      </w:r>
      <w:r w:rsidR="002068E6" w:rsidRPr="001B7507">
        <w:t>s</w:t>
      </w:r>
      <w:r w:rsidRPr="001B7507">
        <w:t>ocialtjänsten</w:t>
      </w:r>
    </w:p>
    <w:p w14:paraId="2CD1022E" w14:textId="36411A00" w:rsidR="004156E7" w:rsidRPr="001B7507" w:rsidRDefault="004156E7" w:rsidP="007B4C71">
      <w:pPr>
        <w:pStyle w:val="Brdtext"/>
        <w:numPr>
          <w:ilvl w:val="0"/>
          <w:numId w:val="1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00B0687D" w:rsidRPr="001B7507">
        <w:t xml:space="preserve"> Sökte på annat sätt [fritext]: </w:t>
      </w:r>
      <w:r w:rsidRPr="001B7507">
        <w:t>______________________</w:t>
      </w:r>
    </w:p>
    <w:p w14:paraId="2284B8B3" w14:textId="4B213276" w:rsidR="004156E7" w:rsidRPr="001B7507" w:rsidRDefault="004156E7" w:rsidP="004156E7">
      <w:pPr>
        <w:pStyle w:val="Brdtext"/>
      </w:pPr>
    </w:p>
    <w:p w14:paraId="61E7A6E5" w14:textId="26B4C5E6" w:rsidR="004156E7" w:rsidRPr="001B7507" w:rsidRDefault="001A4556" w:rsidP="004156E7">
      <w:pPr>
        <w:pStyle w:val="Brdtext"/>
        <w:ind w:left="2160"/>
      </w:pPr>
      <w:r w:rsidRPr="001B7507">
        <w:t>26C</w:t>
      </w:r>
      <w:r w:rsidR="004156E7" w:rsidRPr="001B7507">
        <w:t xml:space="preserve">: </w:t>
      </w:r>
      <w:r w:rsidR="00990A78" w:rsidRPr="001B7507">
        <w:t xml:space="preserve">Om JA </w:t>
      </w:r>
      <w:r w:rsidR="004156E7" w:rsidRPr="001B7507">
        <w:t>-&gt; Hur lätt</w:t>
      </w:r>
      <w:r w:rsidR="00A436F2" w:rsidRPr="001B7507">
        <w:t>/</w:t>
      </w:r>
      <w:r w:rsidR="004156E7" w:rsidRPr="001B7507">
        <w:t>svårt var det att hitta eller få information om olika former av tandvårdsstöd</w:t>
      </w:r>
      <w:r w:rsidR="009969FB" w:rsidRPr="001B7507">
        <w:t>/-bidrag</w:t>
      </w:r>
      <w:r w:rsidR="004156E7" w:rsidRPr="001B7507">
        <w:t>?</w:t>
      </w:r>
    </w:p>
    <w:p w14:paraId="0EFA9488" w14:textId="77777777" w:rsidR="004156E7" w:rsidRPr="001B7507" w:rsidRDefault="004156E7" w:rsidP="007B4C71">
      <w:pPr>
        <w:pStyle w:val="Brdtext"/>
        <w:numPr>
          <w:ilvl w:val="0"/>
          <w:numId w:val="18"/>
        </w:numPr>
      </w:pPr>
      <w:r w:rsidRPr="001B7507">
        <w:rPr>
          <w:sz w:val="24"/>
          <w:szCs w:val="24"/>
        </w:rPr>
        <w:fldChar w:fldCharType="begin">
          <w:ffData>
            <w:name w:val=""/>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 xml:space="preserve">Mycket lätt </w:t>
      </w:r>
    </w:p>
    <w:p w14:paraId="3E20EA1E" w14:textId="77777777" w:rsidR="004156E7" w:rsidRPr="001B7507" w:rsidRDefault="004156E7" w:rsidP="007B4C71">
      <w:pPr>
        <w:pStyle w:val="Brdtext"/>
        <w:numPr>
          <w:ilvl w:val="0"/>
          <w:numId w:val="1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 xml:space="preserve">Ganska lätt </w:t>
      </w:r>
    </w:p>
    <w:p w14:paraId="0FC24A08" w14:textId="77777777" w:rsidR="004156E7" w:rsidRPr="001B7507" w:rsidRDefault="004156E7" w:rsidP="007B4C71">
      <w:pPr>
        <w:pStyle w:val="Brdtext"/>
        <w:numPr>
          <w:ilvl w:val="0"/>
          <w:numId w:val="1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Ganska svårt</w:t>
      </w:r>
    </w:p>
    <w:p w14:paraId="2B9ED32C" w14:textId="77777777" w:rsidR="004156E7" w:rsidRPr="001B7507" w:rsidRDefault="004156E7" w:rsidP="007B4C71">
      <w:pPr>
        <w:pStyle w:val="Brdtext"/>
        <w:numPr>
          <w:ilvl w:val="0"/>
          <w:numId w:val="1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Mycket svårt</w:t>
      </w:r>
    </w:p>
    <w:p w14:paraId="071816A7" w14:textId="77777777" w:rsidR="004156E7" w:rsidRPr="001B7507" w:rsidRDefault="004156E7" w:rsidP="007B4C71">
      <w:pPr>
        <w:pStyle w:val="Brdtext"/>
        <w:numPr>
          <w:ilvl w:val="0"/>
          <w:numId w:val="18"/>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Hittade ingen information</w:t>
      </w:r>
    </w:p>
    <w:p w14:paraId="4229CC13" w14:textId="77777777" w:rsidR="004156E7" w:rsidRPr="001B7507" w:rsidRDefault="004156E7" w:rsidP="004156E7">
      <w:pPr>
        <w:pStyle w:val="Brdtext"/>
        <w:ind w:left="1440"/>
      </w:pPr>
    </w:p>
    <w:p w14:paraId="5886D2B6" w14:textId="12CD5B69" w:rsidR="004156E7" w:rsidRPr="001B7507" w:rsidRDefault="001A4556" w:rsidP="004156E7">
      <w:pPr>
        <w:pStyle w:val="Brdtext"/>
        <w:ind w:left="2160"/>
      </w:pPr>
      <w:r w:rsidRPr="001B7507">
        <w:t>26D</w:t>
      </w:r>
      <w:r w:rsidR="004156E7" w:rsidRPr="001B7507">
        <w:t xml:space="preserve">: </w:t>
      </w:r>
      <w:r w:rsidR="00990A78" w:rsidRPr="001B7507">
        <w:t xml:space="preserve">Om JA </w:t>
      </w:r>
      <w:r w:rsidR="004156E7" w:rsidRPr="001B7507">
        <w:t>-&gt; Hur lätt</w:t>
      </w:r>
      <w:r w:rsidR="00A436F2" w:rsidRPr="001B7507">
        <w:t>/</w:t>
      </w:r>
      <w:r w:rsidR="004156E7" w:rsidRPr="001B7507">
        <w:t>svårt var det att förstå informationen om olika former av tandvårdsstöd</w:t>
      </w:r>
      <w:r w:rsidR="009969FB" w:rsidRPr="001B7507">
        <w:t>/-bidrag</w:t>
      </w:r>
      <w:r w:rsidR="004156E7" w:rsidRPr="001B7507">
        <w:t>?</w:t>
      </w:r>
    </w:p>
    <w:p w14:paraId="474E79D7" w14:textId="77777777" w:rsidR="004156E7" w:rsidRPr="001B7507" w:rsidRDefault="004156E7" w:rsidP="007B4C71">
      <w:pPr>
        <w:pStyle w:val="Brdtext"/>
        <w:numPr>
          <w:ilvl w:val="0"/>
          <w:numId w:val="19"/>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 xml:space="preserve">Mycket lätt </w:t>
      </w:r>
    </w:p>
    <w:p w14:paraId="28A51243" w14:textId="77777777" w:rsidR="004156E7" w:rsidRPr="001B7507" w:rsidRDefault="004156E7" w:rsidP="007B4C71">
      <w:pPr>
        <w:pStyle w:val="Brdtext"/>
        <w:numPr>
          <w:ilvl w:val="0"/>
          <w:numId w:val="19"/>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 xml:space="preserve">Ganska lätt </w:t>
      </w:r>
    </w:p>
    <w:p w14:paraId="5FBA500E" w14:textId="77777777" w:rsidR="004156E7" w:rsidRPr="001B7507" w:rsidRDefault="004156E7" w:rsidP="007B4C71">
      <w:pPr>
        <w:pStyle w:val="Brdtext"/>
        <w:numPr>
          <w:ilvl w:val="0"/>
          <w:numId w:val="19"/>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 xml:space="preserve">Ganska svårt </w:t>
      </w:r>
    </w:p>
    <w:p w14:paraId="099E2060" w14:textId="77777777" w:rsidR="004156E7" w:rsidRPr="001B7507" w:rsidRDefault="004156E7" w:rsidP="007B4C71">
      <w:pPr>
        <w:pStyle w:val="Brdtext"/>
        <w:numPr>
          <w:ilvl w:val="0"/>
          <w:numId w:val="19"/>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Mycket svårt</w:t>
      </w:r>
    </w:p>
    <w:p w14:paraId="124CBCF3" w14:textId="007FE1EA" w:rsidR="004156E7" w:rsidRPr="001B7507" w:rsidRDefault="004156E7" w:rsidP="007B4C71">
      <w:pPr>
        <w:pStyle w:val="Brdtext"/>
        <w:numPr>
          <w:ilvl w:val="0"/>
          <w:numId w:val="19"/>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Hittade ingen information</w:t>
      </w:r>
    </w:p>
    <w:p w14:paraId="7D13F425" w14:textId="20472F0E" w:rsidR="00BF2C01" w:rsidRPr="001B7507" w:rsidRDefault="00BF2C01" w:rsidP="0082107B">
      <w:pPr>
        <w:pStyle w:val="Rubrik2"/>
      </w:pPr>
      <w:bookmarkStart w:id="9" w:name="_Toc120609929"/>
      <w:r w:rsidRPr="001B7507">
        <w:t>Frågor om att välja tandvårdsmottagning</w:t>
      </w:r>
      <w:bookmarkEnd w:id="9"/>
    </w:p>
    <w:p w14:paraId="444A6715" w14:textId="73763215" w:rsidR="004156E7" w:rsidRPr="001B7507" w:rsidRDefault="004156E7" w:rsidP="007B4C71">
      <w:pPr>
        <w:pStyle w:val="Liststycke"/>
        <w:numPr>
          <w:ilvl w:val="0"/>
          <w:numId w:val="7"/>
        </w:numPr>
        <w:rPr>
          <w:rFonts w:ascii="Georgia" w:hAnsi="Georgia"/>
          <w:sz w:val="20"/>
        </w:rPr>
      </w:pPr>
      <w:r w:rsidRPr="001B7507">
        <w:rPr>
          <w:rFonts w:ascii="Georgia" w:hAnsi="Georgia"/>
          <w:sz w:val="20"/>
        </w:rPr>
        <w:t>Har du</w:t>
      </w:r>
      <w:r w:rsidR="00F44DE8" w:rsidRPr="001B7507">
        <w:t xml:space="preserve"> </w:t>
      </w:r>
      <w:r w:rsidR="00F44DE8" w:rsidRPr="001B7507">
        <w:rPr>
          <w:rFonts w:ascii="Georgia" w:hAnsi="Georgia"/>
          <w:sz w:val="20"/>
        </w:rPr>
        <w:t xml:space="preserve">bytt tandvårdsmottagning de senaste tre åren?  </w:t>
      </w:r>
      <w:r w:rsidR="00F44DE8" w:rsidRPr="001B7507">
        <w:rPr>
          <w:rFonts w:ascii="Georgia" w:hAnsi="Georgia"/>
          <w:i/>
          <w:sz w:val="20"/>
        </w:rPr>
        <w:t xml:space="preserve"> </w:t>
      </w:r>
    </w:p>
    <w:p w14:paraId="75615CAE" w14:textId="77777777" w:rsidR="004156E7" w:rsidRPr="001B7507" w:rsidRDefault="004156E7" w:rsidP="007B4C71">
      <w:pPr>
        <w:pStyle w:val="Brdtext"/>
        <w:numPr>
          <w:ilvl w:val="0"/>
          <w:numId w:val="20"/>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Ja</w:t>
      </w:r>
    </w:p>
    <w:p w14:paraId="332D6710" w14:textId="6F874BB7" w:rsidR="004156E7" w:rsidRPr="001B7507" w:rsidRDefault="004156E7" w:rsidP="007B4C71">
      <w:pPr>
        <w:pStyle w:val="Brdtext"/>
        <w:numPr>
          <w:ilvl w:val="0"/>
          <w:numId w:val="20"/>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t>Nej</w:t>
      </w:r>
    </w:p>
    <w:p w14:paraId="3470AE15" w14:textId="1E81E22C" w:rsidR="006C7D33" w:rsidRPr="001B7507" w:rsidRDefault="006C7D33" w:rsidP="007B4C71">
      <w:pPr>
        <w:pStyle w:val="Brdtext"/>
        <w:numPr>
          <w:ilvl w:val="0"/>
          <w:numId w:val="20"/>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rPr>
          <w:szCs w:val="20"/>
        </w:rPr>
        <w:t>Vet inte</w:t>
      </w:r>
    </w:p>
    <w:p w14:paraId="22490238" w14:textId="54E0BDA1" w:rsidR="00F44DE8" w:rsidRPr="001B7507" w:rsidRDefault="001A4556" w:rsidP="00F44DE8">
      <w:pPr>
        <w:pStyle w:val="Brdtext"/>
        <w:ind w:left="2160"/>
      </w:pPr>
      <w:r w:rsidRPr="001B7507">
        <w:t>27B</w:t>
      </w:r>
      <w:r w:rsidR="004156E7" w:rsidRPr="001B7507">
        <w:t xml:space="preserve">: Om </w:t>
      </w:r>
      <w:r w:rsidR="00990A78" w:rsidRPr="001B7507">
        <w:t xml:space="preserve">JA </w:t>
      </w:r>
      <w:r w:rsidR="004156E7" w:rsidRPr="001B7507">
        <w:t xml:space="preserve">-&gt; </w:t>
      </w:r>
      <w:r w:rsidR="00F44DE8" w:rsidRPr="001B7507">
        <w:t xml:space="preserve">Om du bytt </w:t>
      </w:r>
      <w:r w:rsidR="00DE2DF9" w:rsidRPr="001B7507">
        <w:t>tandvårdsmottagning</w:t>
      </w:r>
      <w:r w:rsidR="00F44DE8" w:rsidRPr="001B7507">
        <w:t xml:space="preserve">, vad var det </w:t>
      </w:r>
      <w:r w:rsidR="00BF2C01" w:rsidRPr="001B7507">
        <w:t>viktigast</w:t>
      </w:r>
      <w:r w:rsidR="00A436F2" w:rsidRPr="001B7507">
        <w:t>e</w:t>
      </w:r>
      <w:r w:rsidR="00BF2C01" w:rsidRPr="001B7507">
        <w:t xml:space="preserve"> </w:t>
      </w:r>
      <w:r w:rsidR="00F44DE8" w:rsidRPr="001B7507">
        <w:t xml:space="preserve">skälet till att du bytte? </w:t>
      </w:r>
      <w:r w:rsidR="00BF2C01" w:rsidRPr="001B7507">
        <w:t>(</w:t>
      </w:r>
      <w:r w:rsidR="00DE174F" w:rsidRPr="001B7507">
        <w:t xml:space="preserve">Ange endast </w:t>
      </w:r>
      <w:r w:rsidR="00F44DE8" w:rsidRPr="001B7507">
        <w:t xml:space="preserve">ett </w:t>
      </w:r>
      <w:r w:rsidR="00B868CC" w:rsidRPr="001B7507">
        <w:t>alternativ</w:t>
      </w:r>
      <w:r w:rsidR="00BF2C01" w:rsidRPr="001B7507">
        <w:t>)</w:t>
      </w:r>
    </w:p>
    <w:p w14:paraId="2CB04335" w14:textId="77297F7E" w:rsidR="00F44DE8" w:rsidRPr="001B7507" w:rsidRDefault="004156E7" w:rsidP="007B4C71">
      <w:pPr>
        <w:pStyle w:val="Brdtext"/>
        <w:numPr>
          <w:ilvl w:val="0"/>
          <w:numId w:val="21"/>
        </w:numPr>
      </w:pPr>
      <w:r w:rsidRPr="001B7507">
        <w:rPr>
          <w:sz w:val="24"/>
          <w:szCs w:val="24"/>
        </w:rPr>
        <w:lastRenderedPageBreak/>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w:t>
      </w:r>
      <w:r w:rsidR="00F44DE8" w:rsidRPr="001B7507">
        <w:t xml:space="preserve">En annan </w:t>
      </w:r>
      <w:r w:rsidR="00DE2DF9" w:rsidRPr="001B7507">
        <w:t xml:space="preserve">tandvårdsmottagning </w:t>
      </w:r>
      <w:r w:rsidR="00F44DE8" w:rsidRPr="001B7507">
        <w:t>verkade bättre</w:t>
      </w:r>
    </w:p>
    <w:p w14:paraId="010F0134" w14:textId="27547CB2" w:rsidR="00F44DE8" w:rsidRPr="001B7507" w:rsidRDefault="00F44DE8" w:rsidP="007B4C71">
      <w:pPr>
        <w:pStyle w:val="Brdtext"/>
        <w:numPr>
          <w:ilvl w:val="0"/>
          <w:numId w:val="21"/>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Den </w:t>
      </w:r>
      <w:r w:rsidR="00DE2DF9" w:rsidRPr="001B7507">
        <w:t xml:space="preserve">tandvårdsmottagning </w:t>
      </w:r>
      <w:r w:rsidRPr="001B7507">
        <w:t>där jag tidigare gick lades ner</w:t>
      </w:r>
    </w:p>
    <w:p w14:paraId="37ADDD2A" w14:textId="3266502E" w:rsidR="00F44DE8" w:rsidRPr="001B7507" w:rsidRDefault="00F44DE8" w:rsidP="007B4C71">
      <w:pPr>
        <w:pStyle w:val="Brdtext"/>
        <w:numPr>
          <w:ilvl w:val="0"/>
          <w:numId w:val="21"/>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En annan </w:t>
      </w:r>
      <w:r w:rsidR="00DE2DF9" w:rsidRPr="001B7507">
        <w:t xml:space="preserve">tandvårdsmottagning </w:t>
      </w:r>
      <w:r w:rsidRPr="001B7507">
        <w:t>var billigare</w:t>
      </w:r>
    </w:p>
    <w:p w14:paraId="240A73B8" w14:textId="08020137" w:rsidR="00F44DE8" w:rsidRPr="001B7507" w:rsidRDefault="00F44DE8" w:rsidP="007B4C71">
      <w:pPr>
        <w:pStyle w:val="Brdtext"/>
        <w:numPr>
          <w:ilvl w:val="0"/>
          <w:numId w:val="21"/>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Jag flyttade</w:t>
      </w:r>
    </w:p>
    <w:p w14:paraId="40062885" w14:textId="6311B1FB" w:rsidR="00F44DE8" w:rsidRPr="001B7507" w:rsidRDefault="00F44DE8" w:rsidP="007B4C71">
      <w:pPr>
        <w:pStyle w:val="Brdtext"/>
        <w:numPr>
          <w:ilvl w:val="0"/>
          <w:numId w:val="21"/>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Jag var missnöjd med den </w:t>
      </w:r>
      <w:r w:rsidR="00DE2DF9" w:rsidRPr="001B7507">
        <w:t xml:space="preserve">tandvårdsmottagning </w:t>
      </w:r>
      <w:r w:rsidRPr="001B7507">
        <w:t>jag gick till</w:t>
      </w:r>
    </w:p>
    <w:p w14:paraId="474D4584" w14:textId="3B22CBD8" w:rsidR="00F44DE8" w:rsidRPr="001B7507" w:rsidRDefault="00F44DE8" w:rsidP="007B4C71">
      <w:pPr>
        <w:pStyle w:val="Brdtext"/>
        <w:numPr>
          <w:ilvl w:val="0"/>
          <w:numId w:val="21"/>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Den tandläkare eller tandhygienist jag brukade gå till bytte arbetsplats eller slutade arbeta.</w:t>
      </w:r>
    </w:p>
    <w:p w14:paraId="7A70B290" w14:textId="78084824" w:rsidR="00F44DE8" w:rsidRPr="001B7507" w:rsidRDefault="00F44DE8" w:rsidP="007B4C71">
      <w:pPr>
        <w:pStyle w:val="Brdtext"/>
        <w:numPr>
          <w:ilvl w:val="0"/>
          <w:numId w:val="21"/>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w:t>
      </w:r>
      <w:r w:rsidR="00DE2DF9" w:rsidRPr="001B7507">
        <w:t xml:space="preserve">Tandvårdsmottagningen </w:t>
      </w:r>
      <w:r w:rsidRPr="001B7507">
        <w:t>där jag gick tidigare hade inga lämpliga/lediga tider</w:t>
      </w:r>
    </w:p>
    <w:p w14:paraId="507F47CE" w14:textId="2F1C3EC2" w:rsidR="00F44DE8" w:rsidRPr="001B7507" w:rsidRDefault="00F44DE8" w:rsidP="007B4C71">
      <w:pPr>
        <w:pStyle w:val="Brdtext"/>
        <w:numPr>
          <w:ilvl w:val="0"/>
          <w:numId w:val="21"/>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Annat skäl [fritext]: ___________________</w:t>
      </w:r>
    </w:p>
    <w:p w14:paraId="0AA48AB5" w14:textId="552856E8" w:rsidR="004156E7" w:rsidRPr="001B7507" w:rsidRDefault="00F44DE8" w:rsidP="007B4C71">
      <w:pPr>
        <w:pStyle w:val="Brdtext"/>
        <w:numPr>
          <w:ilvl w:val="0"/>
          <w:numId w:val="21"/>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00990A78" w:rsidRPr="001B7507">
        <w:t xml:space="preserve"> Vet inte/ v</w:t>
      </w:r>
      <w:r w:rsidRPr="001B7507">
        <w:t xml:space="preserve">ill </w:t>
      </w:r>
      <w:r w:rsidR="00990A78" w:rsidRPr="001B7507">
        <w:t>inte uppge</w:t>
      </w:r>
    </w:p>
    <w:p w14:paraId="7FFE85AE" w14:textId="4E61EF9E" w:rsidR="00265133" w:rsidRPr="001B7507" w:rsidRDefault="00265133" w:rsidP="00265133">
      <w:pPr>
        <w:pStyle w:val="Brdtext"/>
      </w:pPr>
    </w:p>
    <w:p w14:paraId="7C14C893" w14:textId="0F05235C" w:rsidR="00265133" w:rsidRPr="001B7507" w:rsidRDefault="001A4556" w:rsidP="001061E8">
      <w:pPr>
        <w:pStyle w:val="Brdtext"/>
        <w:spacing w:line="276" w:lineRule="auto"/>
        <w:ind w:left="2160"/>
      </w:pPr>
      <w:r w:rsidRPr="001B7507">
        <w:t>27C</w:t>
      </w:r>
      <w:r w:rsidR="00265133" w:rsidRPr="001B7507">
        <w:t xml:space="preserve">: Om </w:t>
      </w:r>
      <w:r w:rsidR="00990A78" w:rsidRPr="001B7507">
        <w:t xml:space="preserve">JA </w:t>
      </w:r>
      <w:r w:rsidR="00265133" w:rsidRPr="001B7507">
        <w:t xml:space="preserve">-&gt; Om du bytt </w:t>
      </w:r>
      <w:r w:rsidR="00990A78" w:rsidRPr="001B7507">
        <w:t>tandvårdsmottagning</w:t>
      </w:r>
      <w:r w:rsidR="00A436F2" w:rsidRPr="001B7507">
        <w:t>, f</w:t>
      </w:r>
      <w:r w:rsidR="00265133" w:rsidRPr="001B7507">
        <w:t>rån vem</w:t>
      </w:r>
      <w:r w:rsidR="00A436F2" w:rsidRPr="001B7507">
        <w:t>/var</w:t>
      </w:r>
      <w:r w:rsidR="00265133" w:rsidRPr="001B7507">
        <w:t xml:space="preserve"> fick du information om olika </w:t>
      </w:r>
      <w:r w:rsidR="00990A78" w:rsidRPr="001B7507">
        <w:t xml:space="preserve">mottagningar </w:t>
      </w:r>
      <w:r w:rsidR="00265133" w:rsidRPr="001B7507">
        <w:t>och om hur man byter?</w:t>
      </w:r>
      <w:r w:rsidR="00B53F29" w:rsidRPr="001B7507">
        <w:t xml:space="preserve"> (f</w:t>
      </w:r>
      <w:r w:rsidR="00A436F2" w:rsidRPr="001B7507">
        <w:t>lera svarsalternativ är möjliga)</w:t>
      </w:r>
    </w:p>
    <w:p w14:paraId="24AC4D83" w14:textId="64DF5E49" w:rsidR="00173753" w:rsidRPr="001B7507" w:rsidRDefault="00173753" w:rsidP="00FA2818">
      <w:pPr>
        <w:pStyle w:val="Brdtext"/>
        <w:numPr>
          <w:ilvl w:val="0"/>
          <w:numId w:val="2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w:t>
      </w:r>
      <w:r w:rsidR="00FA2818" w:rsidRPr="001B7507">
        <w:t>Erfarenheter från vänner/familj</w:t>
      </w:r>
    </w:p>
    <w:p w14:paraId="6831161F" w14:textId="15D416CD" w:rsidR="00990A78" w:rsidRPr="001B7507" w:rsidRDefault="00990A78" w:rsidP="00FA2818">
      <w:pPr>
        <w:pStyle w:val="Brdtext"/>
        <w:numPr>
          <w:ilvl w:val="0"/>
          <w:numId w:val="2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Från din tidigare tandläkare eller tandvårdsmottagning</w:t>
      </w:r>
    </w:p>
    <w:p w14:paraId="61904EDD" w14:textId="4F35A797" w:rsidR="00173753" w:rsidRPr="001B7507" w:rsidRDefault="00173753" w:rsidP="00FA2818">
      <w:pPr>
        <w:pStyle w:val="Brdtext"/>
        <w:numPr>
          <w:ilvl w:val="0"/>
          <w:numId w:val="2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w:t>
      </w:r>
      <w:r w:rsidR="00FA2818" w:rsidRPr="001B7507">
        <w:t>Information på tandvårdsmottagningens webbplats</w:t>
      </w:r>
    </w:p>
    <w:p w14:paraId="586B3714" w14:textId="4BA63BFC" w:rsidR="00FA2818" w:rsidRPr="001B7507" w:rsidRDefault="00FA2818" w:rsidP="00FA2818">
      <w:pPr>
        <w:pStyle w:val="Brdtext"/>
        <w:numPr>
          <w:ilvl w:val="0"/>
          <w:numId w:val="27"/>
        </w:numPr>
        <w:rPr>
          <w:szCs w:val="20"/>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w:t>
      </w:r>
      <w:r w:rsidRPr="001B7507">
        <w:rPr>
          <w:szCs w:val="20"/>
        </w:rPr>
        <w:t>Information på 1177 Vårdguiden</w:t>
      </w:r>
    </w:p>
    <w:p w14:paraId="6355DF30" w14:textId="316223E3" w:rsidR="00FA2818" w:rsidRPr="001B7507" w:rsidRDefault="00FA2818" w:rsidP="00FA2818">
      <w:pPr>
        <w:pStyle w:val="Brdtext"/>
        <w:numPr>
          <w:ilvl w:val="0"/>
          <w:numId w:val="27"/>
        </w:numPr>
        <w:rPr>
          <w:szCs w:val="20"/>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rPr>
          <w:szCs w:val="20"/>
        </w:rPr>
        <w:t>Information från prisjämförelse-tjänsten Tandpriskollen.se</w:t>
      </w:r>
    </w:p>
    <w:p w14:paraId="0E0D19D5" w14:textId="66059A44" w:rsidR="00FA2818" w:rsidRPr="001B7507" w:rsidRDefault="00FA2818" w:rsidP="00FA2818">
      <w:pPr>
        <w:pStyle w:val="Brdtext"/>
        <w:numPr>
          <w:ilvl w:val="0"/>
          <w:numId w:val="27"/>
        </w:numPr>
        <w:rPr>
          <w:szCs w:val="20"/>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rPr>
          <w:szCs w:val="20"/>
        </w:rPr>
        <w:t>Information från annan prisjämförelsetjänst</w:t>
      </w:r>
    </w:p>
    <w:p w14:paraId="14E158E8" w14:textId="7F328BFA" w:rsidR="00FA2818" w:rsidRPr="001B7507" w:rsidRDefault="00FA2818" w:rsidP="00FA2818">
      <w:pPr>
        <w:pStyle w:val="Brdtext"/>
        <w:numPr>
          <w:ilvl w:val="0"/>
          <w:numId w:val="27"/>
        </w:numPr>
        <w:rPr>
          <w:szCs w:val="20"/>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rPr>
          <w:szCs w:val="20"/>
        </w:rPr>
        <w:t>Information från Försäkringskassan</w:t>
      </w:r>
    </w:p>
    <w:p w14:paraId="200CF633" w14:textId="0E9B1520" w:rsidR="00FA2818" w:rsidRPr="001B7507" w:rsidRDefault="00FA2818" w:rsidP="00FA2818">
      <w:pPr>
        <w:pStyle w:val="Brdtext"/>
        <w:numPr>
          <w:ilvl w:val="0"/>
          <w:numId w:val="27"/>
        </w:numPr>
        <w:rPr>
          <w:szCs w:val="20"/>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rPr>
          <w:szCs w:val="20"/>
        </w:rPr>
        <w:t>Information från annan myndighet</w:t>
      </w:r>
    </w:p>
    <w:p w14:paraId="6E8616BB" w14:textId="69D35758" w:rsidR="00FA2818" w:rsidRPr="001B7507" w:rsidRDefault="00FA2818" w:rsidP="00FA2818">
      <w:pPr>
        <w:pStyle w:val="Brdtext"/>
        <w:numPr>
          <w:ilvl w:val="0"/>
          <w:numId w:val="27"/>
        </w:numPr>
        <w:rPr>
          <w:szCs w:val="20"/>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rPr>
          <w:sz w:val="24"/>
          <w:szCs w:val="24"/>
        </w:rPr>
        <w:t xml:space="preserve"> </w:t>
      </w:r>
      <w:r w:rsidRPr="001B7507">
        <w:rPr>
          <w:szCs w:val="20"/>
        </w:rPr>
        <w:t xml:space="preserve">Annan källa till information </w:t>
      </w:r>
      <w:r w:rsidR="001061E8" w:rsidRPr="001B7507">
        <w:t xml:space="preserve">[fritext]: </w:t>
      </w:r>
      <w:r w:rsidRPr="001B7507">
        <w:rPr>
          <w:szCs w:val="20"/>
        </w:rPr>
        <w:t>_________</w:t>
      </w:r>
    </w:p>
    <w:p w14:paraId="7A07A8A5" w14:textId="7D8DB04B" w:rsidR="00DC2A3C" w:rsidRPr="001B7507" w:rsidRDefault="00DC2A3C" w:rsidP="00DC2A3C">
      <w:pPr>
        <w:pStyle w:val="Brdtext"/>
        <w:numPr>
          <w:ilvl w:val="0"/>
          <w:numId w:val="27"/>
        </w:num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Vet inte/ vill inte uppge</w:t>
      </w:r>
    </w:p>
    <w:p w14:paraId="7F4A2869" w14:textId="77777777" w:rsidR="00944514" w:rsidRPr="001B7507" w:rsidRDefault="00944514" w:rsidP="00FA2818">
      <w:pPr>
        <w:pStyle w:val="Brdtext"/>
      </w:pPr>
    </w:p>
    <w:p w14:paraId="4065B01F" w14:textId="206E2A6D" w:rsidR="00F44DE8" w:rsidRPr="001B7507" w:rsidRDefault="00F44DE8" w:rsidP="007B4C71">
      <w:pPr>
        <w:pStyle w:val="Liststycke"/>
        <w:numPr>
          <w:ilvl w:val="0"/>
          <w:numId w:val="7"/>
        </w:numPr>
        <w:rPr>
          <w:sz w:val="20"/>
          <w:szCs w:val="20"/>
        </w:rPr>
      </w:pPr>
      <w:r w:rsidRPr="001B7507">
        <w:rPr>
          <w:sz w:val="20"/>
          <w:szCs w:val="20"/>
        </w:rPr>
        <w:t xml:space="preserve">Tänk dig att du behöver välja en ny tandvårdsmottagning. Hur viktigt är då följande för </w:t>
      </w:r>
      <w:r w:rsidR="00B868CC" w:rsidRPr="001B7507">
        <w:rPr>
          <w:sz w:val="20"/>
          <w:szCs w:val="20"/>
        </w:rPr>
        <w:t>dig</w:t>
      </w:r>
      <w:r w:rsidRPr="001B7507">
        <w:rPr>
          <w:sz w:val="20"/>
          <w:szCs w:val="20"/>
        </w:rPr>
        <w:t xml:space="preserve">? </w:t>
      </w:r>
    </w:p>
    <w:p w14:paraId="3AAD7679" w14:textId="3999F6A0" w:rsidR="00F44DE8" w:rsidRPr="00871F8E" w:rsidRDefault="00F44DE8" w:rsidP="00871F8E">
      <w:pPr>
        <w:rPr>
          <w:szCs w:val="20"/>
        </w:rPr>
      </w:pPr>
    </w:p>
    <w:tbl>
      <w:tblPr>
        <w:tblStyle w:val="Tabellrutnt"/>
        <w:tblW w:w="8330" w:type="dxa"/>
        <w:tblInd w:w="-113" w:type="dxa"/>
        <w:tblLayout w:type="fixed"/>
        <w:tblLook w:val="04A0" w:firstRow="1" w:lastRow="0" w:firstColumn="1" w:lastColumn="0" w:noHBand="0" w:noVBand="1"/>
      </w:tblPr>
      <w:tblGrid>
        <w:gridCol w:w="3794"/>
        <w:gridCol w:w="1134"/>
        <w:gridCol w:w="1134"/>
        <w:gridCol w:w="1134"/>
        <w:gridCol w:w="1134"/>
      </w:tblGrid>
      <w:tr w:rsidR="000E312E" w:rsidRPr="001B7507" w14:paraId="593C2320" w14:textId="77777777" w:rsidTr="000E312E">
        <w:trPr>
          <w:trHeight w:val="801"/>
        </w:trPr>
        <w:tc>
          <w:tcPr>
            <w:tcW w:w="3794" w:type="dxa"/>
          </w:tcPr>
          <w:p w14:paraId="7AD62392" w14:textId="77777777" w:rsidR="000E312E" w:rsidRPr="001B7507" w:rsidRDefault="000E312E" w:rsidP="000E312E">
            <w:pPr>
              <w:pStyle w:val="Brdtext"/>
            </w:pPr>
          </w:p>
        </w:tc>
        <w:tc>
          <w:tcPr>
            <w:tcW w:w="1134" w:type="dxa"/>
          </w:tcPr>
          <w:p w14:paraId="4A00E134" w14:textId="6A76B58B" w:rsidR="000E312E" w:rsidRPr="001B7507" w:rsidRDefault="000E312E" w:rsidP="000E312E">
            <w:pPr>
              <w:pStyle w:val="Brdtext"/>
              <w:rPr>
                <w:sz w:val="16"/>
                <w:szCs w:val="16"/>
              </w:rPr>
            </w:pPr>
            <w:r w:rsidRPr="001B7507">
              <w:t xml:space="preserve">Inte alls viktigt </w:t>
            </w:r>
          </w:p>
        </w:tc>
        <w:tc>
          <w:tcPr>
            <w:tcW w:w="1134" w:type="dxa"/>
          </w:tcPr>
          <w:p w14:paraId="1ECC5E5C" w14:textId="6615A3F8" w:rsidR="000E312E" w:rsidRPr="001B7507" w:rsidRDefault="000E312E" w:rsidP="000E312E">
            <w:pPr>
              <w:pStyle w:val="Brdtext"/>
              <w:rPr>
                <w:sz w:val="16"/>
                <w:szCs w:val="16"/>
              </w:rPr>
            </w:pPr>
            <w:r w:rsidRPr="001B7507">
              <w:t xml:space="preserve">Inte särskilt viktigt </w:t>
            </w:r>
          </w:p>
        </w:tc>
        <w:tc>
          <w:tcPr>
            <w:tcW w:w="1134" w:type="dxa"/>
          </w:tcPr>
          <w:p w14:paraId="214CBA6D" w14:textId="50DD075C" w:rsidR="000E312E" w:rsidRPr="001B7507" w:rsidRDefault="000E312E" w:rsidP="000E312E">
            <w:pPr>
              <w:pStyle w:val="Brdtext"/>
              <w:rPr>
                <w:sz w:val="16"/>
                <w:szCs w:val="16"/>
              </w:rPr>
            </w:pPr>
            <w:r w:rsidRPr="001B7507">
              <w:t xml:space="preserve">Ganska viktigt </w:t>
            </w:r>
          </w:p>
        </w:tc>
        <w:tc>
          <w:tcPr>
            <w:tcW w:w="1134" w:type="dxa"/>
          </w:tcPr>
          <w:p w14:paraId="1798BA9F" w14:textId="4A70451D" w:rsidR="000E312E" w:rsidRPr="001B7507" w:rsidRDefault="000E312E" w:rsidP="000E312E">
            <w:pPr>
              <w:pStyle w:val="Brdtext"/>
              <w:rPr>
                <w:sz w:val="16"/>
                <w:szCs w:val="16"/>
              </w:rPr>
            </w:pPr>
            <w:r w:rsidRPr="001B7507">
              <w:t>Mycket viktigt</w:t>
            </w:r>
          </w:p>
        </w:tc>
      </w:tr>
      <w:tr w:rsidR="000E312E" w:rsidRPr="001B7507" w14:paraId="26AC6377" w14:textId="77777777" w:rsidTr="000E312E">
        <w:trPr>
          <w:trHeight w:val="726"/>
        </w:trPr>
        <w:tc>
          <w:tcPr>
            <w:tcW w:w="3794" w:type="dxa"/>
          </w:tcPr>
          <w:p w14:paraId="731C79C2" w14:textId="2860AE9F" w:rsidR="000E312E" w:rsidRPr="001B7507" w:rsidRDefault="000E312E" w:rsidP="007B4C71">
            <w:pPr>
              <w:pStyle w:val="Brdtext"/>
              <w:numPr>
                <w:ilvl w:val="0"/>
                <w:numId w:val="22"/>
              </w:numPr>
            </w:pPr>
            <w:r w:rsidRPr="001B7507">
              <w:t>Ett lågt pris</w:t>
            </w:r>
          </w:p>
        </w:tc>
        <w:tc>
          <w:tcPr>
            <w:tcW w:w="1134" w:type="dxa"/>
          </w:tcPr>
          <w:p w14:paraId="119E6114" w14:textId="77777777" w:rsidR="000E312E" w:rsidRPr="001B7507" w:rsidRDefault="000E312E" w:rsidP="00A93079">
            <w:pPr>
              <w:jc w:val="center"/>
              <w:rPr>
                <w:sz w:val="24"/>
                <w:szCs w:val="24"/>
              </w:rPr>
            </w:pPr>
          </w:p>
          <w:p w14:paraId="03FF0806" w14:textId="77777777" w:rsidR="000E312E" w:rsidRPr="001B7507" w:rsidRDefault="000E312E" w:rsidP="00A9307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69E373CB" w14:textId="77777777" w:rsidR="000E312E" w:rsidRPr="001B7507" w:rsidRDefault="000E312E" w:rsidP="00A93079">
            <w:pPr>
              <w:jc w:val="center"/>
              <w:rPr>
                <w:sz w:val="24"/>
                <w:szCs w:val="24"/>
              </w:rPr>
            </w:pPr>
          </w:p>
          <w:p w14:paraId="55DE13A1" w14:textId="77777777" w:rsidR="000E312E" w:rsidRPr="001B7507" w:rsidRDefault="000E312E" w:rsidP="00A9307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43A3DC02" w14:textId="77777777" w:rsidR="000E312E" w:rsidRPr="001B7507" w:rsidRDefault="000E312E" w:rsidP="00A93079">
            <w:pPr>
              <w:jc w:val="center"/>
              <w:rPr>
                <w:sz w:val="24"/>
                <w:szCs w:val="24"/>
              </w:rPr>
            </w:pPr>
          </w:p>
          <w:p w14:paraId="003C0E60" w14:textId="77777777" w:rsidR="000E312E" w:rsidRPr="001B7507" w:rsidRDefault="000E312E" w:rsidP="00A9307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1B001D98" w14:textId="77777777" w:rsidR="000E312E" w:rsidRPr="001B7507" w:rsidRDefault="000E312E" w:rsidP="00A93079">
            <w:pPr>
              <w:jc w:val="center"/>
              <w:rPr>
                <w:sz w:val="24"/>
                <w:szCs w:val="24"/>
              </w:rPr>
            </w:pPr>
          </w:p>
          <w:p w14:paraId="6E7C03D8" w14:textId="77777777" w:rsidR="000E312E" w:rsidRPr="001B7507" w:rsidRDefault="000E312E" w:rsidP="00A9307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0E312E" w:rsidRPr="001B7507" w14:paraId="1A11C4B1" w14:textId="77777777" w:rsidTr="000E312E">
        <w:trPr>
          <w:trHeight w:val="726"/>
        </w:trPr>
        <w:tc>
          <w:tcPr>
            <w:tcW w:w="3794" w:type="dxa"/>
          </w:tcPr>
          <w:p w14:paraId="3E709895" w14:textId="36E7E7D5" w:rsidR="000E312E" w:rsidRPr="001B7507" w:rsidRDefault="000E312E" w:rsidP="007B4C71">
            <w:pPr>
              <w:pStyle w:val="Brdtext"/>
              <w:numPr>
                <w:ilvl w:val="0"/>
                <w:numId w:val="22"/>
              </w:numPr>
            </w:pPr>
            <w:r w:rsidRPr="001B7507">
              <w:lastRenderedPageBreak/>
              <w:t>Hög medicinsk kvalitet</w:t>
            </w:r>
          </w:p>
        </w:tc>
        <w:tc>
          <w:tcPr>
            <w:tcW w:w="1134" w:type="dxa"/>
          </w:tcPr>
          <w:p w14:paraId="774C2574" w14:textId="77777777" w:rsidR="000E312E" w:rsidRPr="001B7507" w:rsidRDefault="000E312E" w:rsidP="00A93079">
            <w:pPr>
              <w:jc w:val="center"/>
              <w:rPr>
                <w:sz w:val="24"/>
                <w:szCs w:val="24"/>
              </w:rPr>
            </w:pPr>
          </w:p>
          <w:p w14:paraId="3F45BE70" w14:textId="77777777" w:rsidR="000E312E" w:rsidRPr="001B7507" w:rsidRDefault="000E312E" w:rsidP="00A93079">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71A7ACB8" w14:textId="77777777" w:rsidR="000E312E" w:rsidRPr="001B7507" w:rsidRDefault="000E312E" w:rsidP="00A93079">
            <w:pPr>
              <w:jc w:val="center"/>
              <w:rPr>
                <w:sz w:val="24"/>
                <w:szCs w:val="24"/>
              </w:rPr>
            </w:pPr>
          </w:p>
          <w:p w14:paraId="489A0D79" w14:textId="77777777" w:rsidR="000E312E" w:rsidRPr="001B7507" w:rsidRDefault="000E312E" w:rsidP="00A93079">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5903B3E5" w14:textId="77777777" w:rsidR="000E312E" w:rsidRPr="001B7507" w:rsidRDefault="000E312E" w:rsidP="00A93079">
            <w:pPr>
              <w:jc w:val="center"/>
              <w:rPr>
                <w:sz w:val="24"/>
                <w:szCs w:val="24"/>
              </w:rPr>
            </w:pPr>
          </w:p>
          <w:p w14:paraId="7E194954" w14:textId="77777777" w:rsidR="000E312E" w:rsidRPr="001B7507" w:rsidRDefault="000E312E" w:rsidP="00A93079">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2B1F265C" w14:textId="77777777" w:rsidR="000E312E" w:rsidRPr="001B7507" w:rsidRDefault="000E312E" w:rsidP="00A93079">
            <w:pPr>
              <w:jc w:val="center"/>
              <w:rPr>
                <w:sz w:val="24"/>
                <w:szCs w:val="24"/>
              </w:rPr>
            </w:pPr>
          </w:p>
          <w:p w14:paraId="650F6139" w14:textId="77777777" w:rsidR="000E312E" w:rsidRPr="001B7507" w:rsidRDefault="000E312E" w:rsidP="00A93079">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0E312E" w:rsidRPr="001B7507" w14:paraId="1DC8B99D" w14:textId="77777777" w:rsidTr="000E312E">
        <w:trPr>
          <w:trHeight w:val="726"/>
        </w:trPr>
        <w:tc>
          <w:tcPr>
            <w:tcW w:w="3794" w:type="dxa"/>
          </w:tcPr>
          <w:p w14:paraId="511CF952" w14:textId="7331B520" w:rsidR="000E312E" w:rsidRPr="001B7507" w:rsidRDefault="000E312E" w:rsidP="007B4C71">
            <w:pPr>
              <w:pStyle w:val="Brdtext"/>
              <w:numPr>
                <w:ilvl w:val="0"/>
                <w:numId w:val="22"/>
              </w:numPr>
            </w:pPr>
            <w:r w:rsidRPr="001B7507">
              <w:t>Korta väntetider</w:t>
            </w:r>
          </w:p>
        </w:tc>
        <w:tc>
          <w:tcPr>
            <w:tcW w:w="1134" w:type="dxa"/>
          </w:tcPr>
          <w:p w14:paraId="3932A2E7" w14:textId="77777777" w:rsidR="000E312E" w:rsidRPr="001B7507" w:rsidRDefault="000E312E" w:rsidP="000E312E">
            <w:pPr>
              <w:jc w:val="center"/>
              <w:rPr>
                <w:sz w:val="24"/>
                <w:szCs w:val="24"/>
              </w:rPr>
            </w:pPr>
          </w:p>
          <w:p w14:paraId="5F959F38" w14:textId="66A04A43" w:rsidR="000E312E" w:rsidRPr="001B7507" w:rsidRDefault="000E312E" w:rsidP="000E312E">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2E4DDE15" w14:textId="77777777" w:rsidR="000E312E" w:rsidRPr="001B7507" w:rsidRDefault="000E312E" w:rsidP="000E312E">
            <w:pPr>
              <w:jc w:val="center"/>
              <w:rPr>
                <w:sz w:val="24"/>
                <w:szCs w:val="24"/>
              </w:rPr>
            </w:pPr>
          </w:p>
          <w:p w14:paraId="0A0A1EC8" w14:textId="7C4D9B20" w:rsidR="000E312E" w:rsidRPr="001B7507" w:rsidRDefault="000E312E" w:rsidP="000E312E">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4845101D" w14:textId="77777777" w:rsidR="000E312E" w:rsidRPr="001B7507" w:rsidRDefault="000E312E" w:rsidP="000E312E">
            <w:pPr>
              <w:jc w:val="center"/>
              <w:rPr>
                <w:sz w:val="24"/>
                <w:szCs w:val="24"/>
              </w:rPr>
            </w:pPr>
          </w:p>
          <w:p w14:paraId="414BA6AA" w14:textId="1C87FB2F" w:rsidR="000E312E" w:rsidRPr="001B7507" w:rsidRDefault="000E312E" w:rsidP="000E312E">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27BBFAF7" w14:textId="77777777" w:rsidR="000E312E" w:rsidRPr="001B7507" w:rsidRDefault="000E312E" w:rsidP="000E312E">
            <w:pPr>
              <w:jc w:val="center"/>
              <w:rPr>
                <w:sz w:val="24"/>
                <w:szCs w:val="24"/>
              </w:rPr>
            </w:pPr>
          </w:p>
          <w:p w14:paraId="0E459097" w14:textId="719794BE" w:rsidR="000E312E" w:rsidRPr="001B7507" w:rsidRDefault="000E312E" w:rsidP="000E312E">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E26A0A" w:rsidRPr="001B7507" w14:paraId="133E886A" w14:textId="77777777" w:rsidTr="000E312E">
        <w:trPr>
          <w:trHeight w:val="726"/>
        </w:trPr>
        <w:tc>
          <w:tcPr>
            <w:tcW w:w="3794" w:type="dxa"/>
          </w:tcPr>
          <w:p w14:paraId="5B12B7E6" w14:textId="1491D30F" w:rsidR="00E26A0A" w:rsidRPr="001B7507" w:rsidRDefault="00E26A0A" w:rsidP="00E26A0A">
            <w:pPr>
              <w:pStyle w:val="Brdtext"/>
              <w:numPr>
                <w:ilvl w:val="0"/>
                <w:numId w:val="22"/>
              </w:numPr>
            </w:pPr>
            <w:r w:rsidRPr="001B7507">
              <w:t xml:space="preserve">Att det finns möjlighet att </w:t>
            </w:r>
            <w:r w:rsidR="003F0088" w:rsidRPr="001B7507">
              <w:t xml:space="preserve">själv </w:t>
            </w:r>
            <w:r w:rsidRPr="001B7507">
              <w:t xml:space="preserve">boka tid via hemsida eller </w:t>
            </w:r>
            <w:proofErr w:type="spellStart"/>
            <w:r w:rsidRPr="001B7507">
              <w:t>app</w:t>
            </w:r>
            <w:proofErr w:type="spellEnd"/>
          </w:p>
        </w:tc>
        <w:tc>
          <w:tcPr>
            <w:tcW w:w="1134" w:type="dxa"/>
          </w:tcPr>
          <w:p w14:paraId="36520DA9" w14:textId="77777777" w:rsidR="00E26A0A" w:rsidRPr="001B7507" w:rsidRDefault="00E26A0A" w:rsidP="00E26A0A">
            <w:pPr>
              <w:jc w:val="center"/>
              <w:rPr>
                <w:sz w:val="24"/>
                <w:szCs w:val="24"/>
              </w:rPr>
            </w:pPr>
          </w:p>
          <w:p w14:paraId="7825DB14" w14:textId="04E2E2DE"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0F26034B" w14:textId="77777777" w:rsidR="00E26A0A" w:rsidRPr="001B7507" w:rsidRDefault="00E26A0A" w:rsidP="00E26A0A">
            <w:pPr>
              <w:jc w:val="center"/>
              <w:rPr>
                <w:sz w:val="24"/>
                <w:szCs w:val="24"/>
              </w:rPr>
            </w:pPr>
          </w:p>
          <w:p w14:paraId="5F527704" w14:textId="405900E7"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318481A6" w14:textId="77777777" w:rsidR="00E26A0A" w:rsidRPr="001B7507" w:rsidRDefault="00E26A0A" w:rsidP="00E26A0A">
            <w:pPr>
              <w:jc w:val="center"/>
              <w:rPr>
                <w:sz w:val="24"/>
                <w:szCs w:val="24"/>
              </w:rPr>
            </w:pPr>
          </w:p>
          <w:p w14:paraId="79ACABE4" w14:textId="436E8E14"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034D67C4" w14:textId="77777777" w:rsidR="00E26A0A" w:rsidRPr="001B7507" w:rsidRDefault="00E26A0A" w:rsidP="00E26A0A">
            <w:pPr>
              <w:jc w:val="center"/>
              <w:rPr>
                <w:sz w:val="24"/>
                <w:szCs w:val="24"/>
              </w:rPr>
            </w:pPr>
          </w:p>
          <w:p w14:paraId="704B490E" w14:textId="4B927D27"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E26A0A" w:rsidRPr="001B7507" w14:paraId="6E2A3471" w14:textId="77777777" w:rsidTr="000E312E">
        <w:trPr>
          <w:trHeight w:val="726"/>
        </w:trPr>
        <w:tc>
          <w:tcPr>
            <w:tcW w:w="3794" w:type="dxa"/>
          </w:tcPr>
          <w:p w14:paraId="20558FBD" w14:textId="5645A72F" w:rsidR="00E26A0A" w:rsidRPr="001B7507" w:rsidRDefault="00E26A0A" w:rsidP="00E26A0A">
            <w:pPr>
              <w:pStyle w:val="Brdtext"/>
              <w:numPr>
                <w:ilvl w:val="0"/>
                <w:numId w:val="22"/>
              </w:numPr>
            </w:pPr>
            <w:r w:rsidRPr="001B7507">
              <w:t>Att det är lätt att komma i kontakt med mottagningen</w:t>
            </w:r>
          </w:p>
        </w:tc>
        <w:tc>
          <w:tcPr>
            <w:tcW w:w="1134" w:type="dxa"/>
          </w:tcPr>
          <w:p w14:paraId="3BF80CDA" w14:textId="77777777" w:rsidR="00E26A0A" w:rsidRPr="001B7507" w:rsidRDefault="00E26A0A" w:rsidP="00E26A0A">
            <w:pPr>
              <w:jc w:val="center"/>
              <w:rPr>
                <w:sz w:val="24"/>
                <w:szCs w:val="24"/>
              </w:rPr>
            </w:pPr>
          </w:p>
          <w:p w14:paraId="0D781636" w14:textId="3611D4E6"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65213CE4" w14:textId="77777777" w:rsidR="00E26A0A" w:rsidRPr="001B7507" w:rsidRDefault="00E26A0A" w:rsidP="00E26A0A">
            <w:pPr>
              <w:jc w:val="center"/>
              <w:rPr>
                <w:sz w:val="24"/>
                <w:szCs w:val="24"/>
              </w:rPr>
            </w:pPr>
          </w:p>
          <w:p w14:paraId="52F8D335" w14:textId="4729DFA7"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2C75E7EE" w14:textId="77777777" w:rsidR="00E26A0A" w:rsidRPr="001B7507" w:rsidRDefault="00E26A0A" w:rsidP="00E26A0A">
            <w:pPr>
              <w:jc w:val="center"/>
              <w:rPr>
                <w:sz w:val="24"/>
                <w:szCs w:val="24"/>
              </w:rPr>
            </w:pPr>
          </w:p>
          <w:p w14:paraId="2ECB7DEF" w14:textId="424F5C45"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79938F7D" w14:textId="77777777" w:rsidR="00E26A0A" w:rsidRPr="001B7507" w:rsidRDefault="00E26A0A" w:rsidP="00E26A0A">
            <w:pPr>
              <w:jc w:val="center"/>
              <w:rPr>
                <w:sz w:val="24"/>
                <w:szCs w:val="24"/>
              </w:rPr>
            </w:pPr>
          </w:p>
          <w:p w14:paraId="4FAAFFF5" w14:textId="2CF4B91B"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E26A0A" w:rsidRPr="001B7507" w14:paraId="621047CD" w14:textId="77777777" w:rsidTr="000E312E">
        <w:trPr>
          <w:trHeight w:val="726"/>
        </w:trPr>
        <w:tc>
          <w:tcPr>
            <w:tcW w:w="3794" w:type="dxa"/>
          </w:tcPr>
          <w:p w14:paraId="3E227EF2" w14:textId="4130F78F" w:rsidR="00E26A0A" w:rsidRPr="001B7507" w:rsidRDefault="00E26A0A" w:rsidP="00E26A0A">
            <w:pPr>
              <w:pStyle w:val="Brdtext"/>
              <w:numPr>
                <w:ilvl w:val="0"/>
                <w:numId w:val="22"/>
              </w:numPr>
            </w:pPr>
            <w:r w:rsidRPr="001B7507">
              <w:t>Att mottagningen ligger nära där jag bor eller arbetar</w:t>
            </w:r>
          </w:p>
        </w:tc>
        <w:tc>
          <w:tcPr>
            <w:tcW w:w="1134" w:type="dxa"/>
          </w:tcPr>
          <w:p w14:paraId="7B5E525B" w14:textId="77777777" w:rsidR="00E26A0A" w:rsidRPr="001B7507" w:rsidRDefault="00E26A0A" w:rsidP="00E26A0A">
            <w:pPr>
              <w:jc w:val="center"/>
              <w:rPr>
                <w:sz w:val="24"/>
                <w:szCs w:val="24"/>
              </w:rPr>
            </w:pPr>
          </w:p>
          <w:p w14:paraId="4C6CE2A1" w14:textId="6C8A7234"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164C2C8E" w14:textId="77777777" w:rsidR="00E26A0A" w:rsidRPr="001B7507" w:rsidRDefault="00E26A0A" w:rsidP="00E26A0A">
            <w:pPr>
              <w:jc w:val="center"/>
              <w:rPr>
                <w:sz w:val="24"/>
                <w:szCs w:val="24"/>
              </w:rPr>
            </w:pPr>
          </w:p>
          <w:p w14:paraId="083F16BB" w14:textId="0355FA36"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146CAD0E" w14:textId="77777777" w:rsidR="00E26A0A" w:rsidRPr="001B7507" w:rsidRDefault="00E26A0A" w:rsidP="00E26A0A">
            <w:pPr>
              <w:jc w:val="center"/>
              <w:rPr>
                <w:sz w:val="24"/>
                <w:szCs w:val="24"/>
              </w:rPr>
            </w:pPr>
          </w:p>
          <w:p w14:paraId="7757A80C" w14:textId="2837B7D9"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7C94B76D" w14:textId="77777777" w:rsidR="00E26A0A" w:rsidRPr="001B7507" w:rsidRDefault="00E26A0A" w:rsidP="00E26A0A">
            <w:pPr>
              <w:jc w:val="center"/>
              <w:rPr>
                <w:sz w:val="24"/>
                <w:szCs w:val="24"/>
              </w:rPr>
            </w:pPr>
          </w:p>
          <w:p w14:paraId="78D6C353" w14:textId="704DC841"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E26A0A" w:rsidRPr="001B7507" w14:paraId="4483FE95" w14:textId="77777777" w:rsidTr="000E312E">
        <w:trPr>
          <w:trHeight w:val="726"/>
        </w:trPr>
        <w:tc>
          <w:tcPr>
            <w:tcW w:w="3794" w:type="dxa"/>
          </w:tcPr>
          <w:p w14:paraId="1C5D3BB0" w14:textId="280D3E48" w:rsidR="00E26A0A" w:rsidRPr="001B7507" w:rsidRDefault="00E26A0A" w:rsidP="00E26A0A">
            <w:pPr>
              <w:pStyle w:val="Brdtext"/>
              <w:numPr>
                <w:ilvl w:val="0"/>
                <w:numId w:val="22"/>
              </w:numPr>
            </w:pPr>
            <w:r w:rsidRPr="001B7507">
              <w:t>Att det finns möjlighet att göra digitala besök</w:t>
            </w:r>
          </w:p>
        </w:tc>
        <w:tc>
          <w:tcPr>
            <w:tcW w:w="1134" w:type="dxa"/>
          </w:tcPr>
          <w:p w14:paraId="65C01F5E" w14:textId="77777777" w:rsidR="00E26A0A" w:rsidRPr="001B7507" w:rsidRDefault="00E26A0A" w:rsidP="00E26A0A">
            <w:pPr>
              <w:jc w:val="center"/>
              <w:rPr>
                <w:sz w:val="24"/>
                <w:szCs w:val="24"/>
              </w:rPr>
            </w:pPr>
          </w:p>
          <w:p w14:paraId="3FC79D9D" w14:textId="16804EDD"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535E3579" w14:textId="77777777" w:rsidR="00E26A0A" w:rsidRPr="001B7507" w:rsidRDefault="00E26A0A" w:rsidP="00E26A0A">
            <w:pPr>
              <w:jc w:val="center"/>
              <w:rPr>
                <w:sz w:val="24"/>
                <w:szCs w:val="24"/>
              </w:rPr>
            </w:pPr>
          </w:p>
          <w:p w14:paraId="67F6763C" w14:textId="60363DD8"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1BEF6DF9" w14:textId="77777777" w:rsidR="00E26A0A" w:rsidRPr="001B7507" w:rsidRDefault="00E26A0A" w:rsidP="00E26A0A">
            <w:pPr>
              <w:jc w:val="center"/>
              <w:rPr>
                <w:sz w:val="24"/>
                <w:szCs w:val="24"/>
              </w:rPr>
            </w:pPr>
          </w:p>
          <w:p w14:paraId="7522D2B5" w14:textId="4B5AAF84"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710C2E6C" w14:textId="77777777" w:rsidR="00E26A0A" w:rsidRPr="001B7507" w:rsidRDefault="00E26A0A" w:rsidP="00E26A0A">
            <w:pPr>
              <w:jc w:val="center"/>
              <w:rPr>
                <w:sz w:val="24"/>
                <w:szCs w:val="24"/>
              </w:rPr>
            </w:pPr>
          </w:p>
          <w:p w14:paraId="53FA4DB5" w14:textId="7B5DCC68"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E26A0A" w:rsidRPr="001B7507" w14:paraId="0E3F1488" w14:textId="77777777" w:rsidTr="000E312E">
        <w:trPr>
          <w:trHeight w:val="726"/>
        </w:trPr>
        <w:tc>
          <w:tcPr>
            <w:tcW w:w="3794" w:type="dxa"/>
          </w:tcPr>
          <w:p w14:paraId="7132402F" w14:textId="7C0069A3" w:rsidR="00E26A0A" w:rsidRPr="001B7507" w:rsidRDefault="00E26A0A" w:rsidP="00A31109">
            <w:pPr>
              <w:pStyle w:val="Brdtext"/>
              <w:numPr>
                <w:ilvl w:val="0"/>
                <w:numId w:val="22"/>
              </w:numPr>
            </w:pPr>
            <w:r w:rsidRPr="001B7507">
              <w:t>Att det finns möjlighet att träffa samma tandläkare</w:t>
            </w:r>
            <w:r w:rsidR="00A31109" w:rsidRPr="001B7507">
              <w:t xml:space="preserve"> (kontinuitet)</w:t>
            </w:r>
          </w:p>
        </w:tc>
        <w:tc>
          <w:tcPr>
            <w:tcW w:w="1134" w:type="dxa"/>
          </w:tcPr>
          <w:p w14:paraId="6AB2D440" w14:textId="77777777" w:rsidR="00E26A0A" w:rsidRPr="001B7507" w:rsidRDefault="00E26A0A" w:rsidP="00E26A0A">
            <w:pPr>
              <w:jc w:val="center"/>
              <w:rPr>
                <w:sz w:val="24"/>
                <w:szCs w:val="24"/>
              </w:rPr>
            </w:pPr>
          </w:p>
          <w:p w14:paraId="2FD543A3" w14:textId="69858BB7"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434DDDF9" w14:textId="77777777" w:rsidR="00E26A0A" w:rsidRPr="001B7507" w:rsidRDefault="00E26A0A" w:rsidP="00E26A0A">
            <w:pPr>
              <w:jc w:val="center"/>
              <w:rPr>
                <w:sz w:val="24"/>
                <w:szCs w:val="24"/>
              </w:rPr>
            </w:pPr>
          </w:p>
          <w:p w14:paraId="23908D46" w14:textId="1D4961EA"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233E1A49" w14:textId="77777777" w:rsidR="00E26A0A" w:rsidRPr="001B7507" w:rsidRDefault="00E26A0A" w:rsidP="00E26A0A">
            <w:pPr>
              <w:jc w:val="center"/>
              <w:rPr>
                <w:sz w:val="24"/>
                <w:szCs w:val="24"/>
              </w:rPr>
            </w:pPr>
          </w:p>
          <w:p w14:paraId="7B886DB9" w14:textId="208338EA"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652B2D0A" w14:textId="77777777" w:rsidR="00E26A0A" w:rsidRPr="001B7507" w:rsidRDefault="00E26A0A" w:rsidP="00E26A0A">
            <w:pPr>
              <w:jc w:val="center"/>
              <w:rPr>
                <w:sz w:val="24"/>
                <w:szCs w:val="24"/>
              </w:rPr>
            </w:pPr>
          </w:p>
          <w:p w14:paraId="3BE6545C" w14:textId="446BD623"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E26A0A" w:rsidRPr="001B7507" w14:paraId="596053F2" w14:textId="77777777" w:rsidTr="000E312E">
        <w:trPr>
          <w:trHeight w:val="726"/>
        </w:trPr>
        <w:tc>
          <w:tcPr>
            <w:tcW w:w="3794" w:type="dxa"/>
          </w:tcPr>
          <w:p w14:paraId="5D00E1C1" w14:textId="6FD30354" w:rsidR="00E26A0A" w:rsidRPr="001B7507" w:rsidRDefault="00E26A0A" w:rsidP="00EF5744">
            <w:pPr>
              <w:pStyle w:val="Brdtext"/>
              <w:numPr>
                <w:ilvl w:val="0"/>
                <w:numId w:val="22"/>
              </w:numPr>
            </w:pPr>
            <w:r w:rsidRPr="001B7507">
              <w:t>En förtroendefull relation med tandläkare</w:t>
            </w:r>
            <w:r w:rsidR="00EF5744" w:rsidRPr="001B7507">
              <w:t>n/tandhygienisten</w:t>
            </w:r>
          </w:p>
        </w:tc>
        <w:tc>
          <w:tcPr>
            <w:tcW w:w="1134" w:type="dxa"/>
          </w:tcPr>
          <w:p w14:paraId="433B9870" w14:textId="77777777" w:rsidR="00E26A0A" w:rsidRPr="001B7507" w:rsidRDefault="00E26A0A" w:rsidP="00E26A0A">
            <w:pPr>
              <w:jc w:val="center"/>
              <w:rPr>
                <w:sz w:val="24"/>
                <w:szCs w:val="24"/>
              </w:rPr>
            </w:pPr>
          </w:p>
          <w:p w14:paraId="05E188A7" w14:textId="6053D9DA"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0BD95FE2" w14:textId="77777777" w:rsidR="00E26A0A" w:rsidRPr="001B7507" w:rsidRDefault="00E26A0A" w:rsidP="00E26A0A">
            <w:pPr>
              <w:jc w:val="center"/>
              <w:rPr>
                <w:sz w:val="24"/>
                <w:szCs w:val="24"/>
              </w:rPr>
            </w:pPr>
          </w:p>
          <w:p w14:paraId="3844127C" w14:textId="2D4012DB"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0E20266A" w14:textId="77777777" w:rsidR="00E26A0A" w:rsidRPr="001B7507" w:rsidRDefault="00E26A0A" w:rsidP="00E26A0A">
            <w:pPr>
              <w:jc w:val="center"/>
              <w:rPr>
                <w:sz w:val="24"/>
                <w:szCs w:val="24"/>
              </w:rPr>
            </w:pPr>
          </w:p>
          <w:p w14:paraId="2685F225" w14:textId="026E7599"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62A20DD3" w14:textId="77777777" w:rsidR="00E26A0A" w:rsidRPr="001B7507" w:rsidRDefault="00E26A0A" w:rsidP="00E26A0A">
            <w:pPr>
              <w:jc w:val="center"/>
              <w:rPr>
                <w:sz w:val="24"/>
                <w:szCs w:val="24"/>
              </w:rPr>
            </w:pPr>
          </w:p>
          <w:p w14:paraId="7BA739C6" w14:textId="7DF94E0A"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E26A0A" w:rsidRPr="001B7507" w14:paraId="7A8A6186" w14:textId="77777777" w:rsidTr="000E312E">
        <w:trPr>
          <w:trHeight w:val="726"/>
        </w:trPr>
        <w:tc>
          <w:tcPr>
            <w:tcW w:w="3794" w:type="dxa"/>
          </w:tcPr>
          <w:p w14:paraId="1CD2B7FC" w14:textId="35F4889E" w:rsidR="00E26A0A" w:rsidRPr="001B7507" w:rsidRDefault="00E26A0A" w:rsidP="00E26A0A">
            <w:pPr>
              <w:pStyle w:val="Brdtext"/>
              <w:numPr>
                <w:ilvl w:val="0"/>
                <w:numId w:val="22"/>
              </w:numPr>
            </w:pPr>
            <w:r w:rsidRPr="001B7507">
              <w:t>Att det är en privat mottagning</w:t>
            </w:r>
          </w:p>
        </w:tc>
        <w:tc>
          <w:tcPr>
            <w:tcW w:w="1134" w:type="dxa"/>
          </w:tcPr>
          <w:p w14:paraId="495DE71A" w14:textId="77777777" w:rsidR="00E26A0A" w:rsidRPr="001B7507" w:rsidRDefault="00E26A0A" w:rsidP="00E26A0A">
            <w:pPr>
              <w:jc w:val="center"/>
              <w:rPr>
                <w:sz w:val="24"/>
                <w:szCs w:val="24"/>
              </w:rPr>
            </w:pPr>
          </w:p>
          <w:p w14:paraId="5AE91217" w14:textId="3277A4AA"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32F4EDE4" w14:textId="77777777" w:rsidR="00E26A0A" w:rsidRPr="001B7507" w:rsidRDefault="00E26A0A" w:rsidP="00E26A0A">
            <w:pPr>
              <w:jc w:val="center"/>
              <w:rPr>
                <w:sz w:val="24"/>
                <w:szCs w:val="24"/>
              </w:rPr>
            </w:pPr>
          </w:p>
          <w:p w14:paraId="3A67EA80" w14:textId="79571F63"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1E5C17D2" w14:textId="77777777" w:rsidR="00E26A0A" w:rsidRPr="001B7507" w:rsidRDefault="00E26A0A" w:rsidP="00E26A0A">
            <w:pPr>
              <w:jc w:val="center"/>
              <w:rPr>
                <w:sz w:val="24"/>
                <w:szCs w:val="24"/>
              </w:rPr>
            </w:pPr>
          </w:p>
          <w:p w14:paraId="3F9C0ACA" w14:textId="4E0A9AB2"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07DD7C7A" w14:textId="77777777" w:rsidR="00E26A0A" w:rsidRPr="001B7507" w:rsidRDefault="00E26A0A" w:rsidP="00E26A0A">
            <w:pPr>
              <w:jc w:val="center"/>
              <w:rPr>
                <w:sz w:val="24"/>
                <w:szCs w:val="24"/>
              </w:rPr>
            </w:pPr>
          </w:p>
          <w:p w14:paraId="6056BC80" w14:textId="56FD17AE"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E26A0A" w:rsidRPr="001B7507" w14:paraId="4C5AC528" w14:textId="77777777" w:rsidTr="000E312E">
        <w:trPr>
          <w:trHeight w:val="726"/>
        </w:trPr>
        <w:tc>
          <w:tcPr>
            <w:tcW w:w="3794" w:type="dxa"/>
          </w:tcPr>
          <w:p w14:paraId="69A6A97C" w14:textId="55726FC8" w:rsidR="00E26A0A" w:rsidRPr="001B7507" w:rsidRDefault="00E26A0A" w:rsidP="00E26A0A">
            <w:pPr>
              <w:pStyle w:val="Brdtext"/>
              <w:numPr>
                <w:ilvl w:val="0"/>
                <w:numId w:val="22"/>
              </w:numPr>
            </w:pPr>
            <w:r w:rsidRPr="001B7507">
              <w:t>Att mottagningen tillhör folktandvården</w:t>
            </w:r>
          </w:p>
        </w:tc>
        <w:tc>
          <w:tcPr>
            <w:tcW w:w="1134" w:type="dxa"/>
          </w:tcPr>
          <w:p w14:paraId="2AB94B19" w14:textId="77777777" w:rsidR="00E26A0A" w:rsidRPr="001B7507" w:rsidRDefault="00E26A0A" w:rsidP="00E26A0A">
            <w:pPr>
              <w:jc w:val="center"/>
              <w:rPr>
                <w:sz w:val="24"/>
                <w:szCs w:val="24"/>
              </w:rPr>
            </w:pPr>
          </w:p>
          <w:p w14:paraId="39C0DEAD" w14:textId="2182C14B"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303E3177" w14:textId="77777777" w:rsidR="00E26A0A" w:rsidRPr="001B7507" w:rsidRDefault="00E26A0A" w:rsidP="00E26A0A">
            <w:pPr>
              <w:jc w:val="center"/>
              <w:rPr>
                <w:sz w:val="24"/>
                <w:szCs w:val="24"/>
              </w:rPr>
            </w:pPr>
          </w:p>
          <w:p w14:paraId="372B6A84" w14:textId="5CFC6630"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59E935F9" w14:textId="77777777" w:rsidR="00E26A0A" w:rsidRPr="001B7507" w:rsidRDefault="00E26A0A" w:rsidP="00E26A0A">
            <w:pPr>
              <w:jc w:val="center"/>
              <w:rPr>
                <w:sz w:val="24"/>
                <w:szCs w:val="24"/>
              </w:rPr>
            </w:pPr>
          </w:p>
          <w:p w14:paraId="17A2115D" w14:textId="62C878EE"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3FD43CBF" w14:textId="77777777" w:rsidR="00E26A0A" w:rsidRPr="001B7507" w:rsidRDefault="00E26A0A" w:rsidP="00E26A0A">
            <w:pPr>
              <w:jc w:val="center"/>
              <w:rPr>
                <w:sz w:val="24"/>
                <w:szCs w:val="24"/>
              </w:rPr>
            </w:pPr>
          </w:p>
          <w:p w14:paraId="3F80D43C" w14:textId="4C2B2FA5" w:rsidR="00E26A0A" w:rsidRPr="001B7507" w:rsidRDefault="00E26A0A" w:rsidP="00E26A0A">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E26A0A" w:rsidRPr="001B7507" w14:paraId="775D7C43" w14:textId="77777777" w:rsidTr="000E312E">
        <w:trPr>
          <w:trHeight w:val="726"/>
        </w:trPr>
        <w:tc>
          <w:tcPr>
            <w:tcW w:w="3794" w:type="dxa"/>
          </w:tcPr>
          <w:p w14:paraId="586166C9" w14:textId="73DA3791" w:rsidR="00E26A0A" w:rsidRPr="001B7507" w:rsidRDefault="00E26A0A" w:rsidP="00E26A0A">
            <w:pPr>
              <w:pStyle w:val="Brdtext"/>
              <w:numPr>
                <w:ilvl w:val="0"/>
                <w:numId w:val="22"/>
              </w:numPr>
            </w:pPr>
            <w:r w:rsidRPr="001B7507">
              <w:t>Annan aspekt som är viktig för dig [fritext]: ____________</w:t>
            </w:r>
          </w:p>
        </w:tc>
        <w:tc>
          <w:tcPr>
            <w:tcW w:w="1134" w:type="dxa"/>
          </w:tcPr>
          <w:p w14:paraId="2BB1012A" w14:textId="09B56E36" w:rsidR="00E26A0A" w:rsidRPr="001B7507" w:rsidRDefault="00E26A0A" w:rsidP="00E26A0A">
            <w:pPr>
              <w:jc w:val="center"/>
              <w:rPr>
                <w:sz w:val="24"/>
                <w:szCs w:val="24"/>
              </w:rPr>
            </w:pPr>
          </w:p>
        </w:tc>
        <w:tc>
          <w:tcPr>
            <w:tcW w:w="1134" w:type="dxa"/>
          </w:tcPr>
          <w:p w14:paraId="4086816C" w14:textId="017BE965" w:rsidR="00E26A0A" w:rsidRPr="001B7507" w:rsidRDefault="00E26A0A" w:rsidP="00E26A0A">
            <w:pPr>
              <w:jc w:val="center"/>
              <w:rPr>
                <w:sz w:val="24"/>
                <w:szCs w:val="24"/>
              </w:rPr>
            </w:pPr>
          </w:p>
        </w:tc>
        <w:tc>
          <w:tcPr>
            <w:tcW w:w="1134" w:type="dxa"/>
          </w:tcPr>
          <w:p w14:paraId="031FEBEC" w14:textId="00275F33" w:rsidR="00E26A0A" w:rsidRPr="001B7507" w:rsidRDefault="00E26A0A" w:rsidP="00E26A0A">
            <w:pPr>
              <w:jc w:val="center"/>
              <w:rPr>
                <w:sz w:val="24"/>
                <w:szCs w:val="24"/>
              </w:rPr>
            </w:pPr>
          </w:p>
        </w:tc>
        <w:tc>
          <w:tcPr>
            <w:tcW w:w="1134" w:type="dxa"/>
          </w:tcPr>
          <w:p w14:paraId="7AAA6E7C" w14:textId="6F789635" w:rsidR="00E26A0A" w:rsidRPr="001B7507" w:rsidRDefault="00E26A0A" w:rsidP="00E26A0A">
            <w:pPr>
              <w:jc w:val="center"/>
              <w:rPr>
                <w:sz w:val="24"/>
                <w:szCs w:val="24"/>
              </w:rPr>
            </w:pPr>
          </w:p>
        </w:tc>
      </w:tr>
    </w:tbl>
    <w:p w14:paraId="6E0A238D" w14:textId="77777777" w:rsidR="00944514" w:rsidRPr="001B7507" w:rsidRDefault="00944514" w:rsidP="000E312E">
      <w:pPr>
        <w:rPr>
          <w:szCs w:val="20"/>
        </w:rPr>
      </w:pPr>
    </w:p>
    <w:p w14:paraId="2A690C0C" w14:textId="7DBBEA76" w:rsidR="00BB4C53" w:rsidRPr="001B7507" w:rsidRDefault="009D0563" w:rsidP="0082107B">
      <w:pPr>
        <w:pStyle w:val="Rubrik2"/>
      </w:pPr>
      <w:bookmarkStart w:id="10" w:name="_Toc120609930"/>
      <w:r w:rsidRPr="001B7507">
        <w:t>F</w:t>
      </w:r>
      <w:r w:rsidR="00241AC3" w:rsidRPr="001B7507">
        <w:t xml:space="preserve">rågor om vad du vet </w:t>
      </w:r>
      <w:r w:rsidR="00BF2C01" w:rsidRPr="001B7507">
        <w:t>o</w:t>
      </w:r>
      <w:r w:rsidR="00241AC3" w:rsidRPr="001B7507">
        <w:t xml:space="preserve">m </w:t>
      </w:r>
      <w:r w:rsidR="000C42A0" w:rsidRPr="001B7507">
        <w:t>tandvård</w:t>
      </w:r>
      <w:r w:rsidR="00D60C5D" w:rsidRPr="001B7507">
        <w:t>en</w:t>
      </w:r>
      <w:bookmarkEnd w:id="10"/>
      <w:r w:rsidR="00D60C5D" w:rsidRPr="001B7507">
        <w:t xml:space="preserve"> </w:t>
      </w:r>
    </w:p>
    <w:p w14:paraId="22C5AFD4" w14:textId="6DB91511" w:rsidR="00241AC3" w:rsidRPr="001B7507" w:rsidRDefault="00241AC3" w:rsidP="00BB4C53">
      <w:pPr>
        <w:rPr>
          <w:szCs w:val="20"/>
        </w:rPr>
      </w:pPr>
    </w:p>
    <w:tbl>
      <w:tblPr>
        <w:tblStyle w:val="Tabellrutnt"/>
        <w:tblW w:w="8330" w:type="dxa"/>
        <w:tblInd w:w="-113" w:type="dxa"/>
        <w:tblLayout w:type="fixed"/>
        <w:tblLook w:val="04A0" w:firstRow="1" w:lastRow="0" w:firstColumn="1" w:lastColumn="0" w:noHBand="0" w:noVBand="1"/>
      </w:tblPr>
      <w:tblGrid>
        <w:gridCol w:w="4928"/>
        <w:gridCol w:w="1134"/>
        <w:gridCol w:w="1134"/>
        <w:gridCol w:w="1134"/>
      </w:tblGrid>
      <w:tr w:rsidR="00B02858" w:rsidRPr="001B7507" w14:paraId="4940F4CC" w14:textId="77777777" w:rsidTr="00B02858">
        <w:trPr>
          <w:trHeight w:val="801"/>
        </w:trPr>
        <w:tc>
          <w:tcPr>
            <w:tcW w:w="4928" w:type="dxa"/>
          </w:tcPr>
          <w:p w14:paraId="16AA8D5A" w14:textId="77777777" w:rsidR="00B02858" w:rsidRPr="001B7507" w:rsidRDefault="00B02858" w:rsidP="00B02858">
            <w:pPr>
              <w:pStyle w:val="Brdtext"/>
            </w:pPr>
          </w:p>
        </w:tc>
        <w:tc>
          <w:tcPr>
            <w:tcW w:w="1134" w:type="dxa"/>
          </w:tcPr>
          <w:p w14:paraId="4230F234" w14:textId="04250159" w:rsidR="00B02858" w:rsidRPr="001B7507" w:rsidRDefault="00EC0E20" w:rsidP="00EC0E20">
            <w:pPr>
              <w:pStyle w:val="Brdtext"/>
              <w:rPr>
                <w:sz w:val="16"/>
                <w:szCs w:val="16"/>
              </w:rPr>
            </w:pPr>
            <w:r w:rsidRPr="001B7507">
              <w:t>Nej,</w:t>
            </w:r>
            <w:r w:rsidR="00D60C5D" w:rsidRPr="001B7507">
              <w:t xml:space="preserve"> </w:t>
            </w:r>
            <w:r w:rsidRPr="001B7507">
              <w:t>k</w:t>
            </w:r>
            <w:r w:rsidR="00B02858" w:rsidRPr="001B7507">
              <w:t xml:space="preserve">änner inte till </w:t>
            </w:r>
          </w:p>
        </w:tc>
        <w:tc>
          <w:tcPr>
            <w:tcW w:w="1134" w:type="dxa"/>
          </w:tcPr>
          <w:p w14:paraId="6AC89C5D" w14:textId="1AB1780B" w:rsidR="00B02858" w:rsidRPr="001B7507" w:rsidRDefault="00EC0E20" w:rsidP="00EC0E20">
            <w:pPr>
              <w:pStyle w:val="Brdtext"/>
              <w:rPr>
                <w:sz w:val="16"/>
                <w:szCs w:val="16"/>
              </w:rPr>
            </w:pPr>
            <w:r w:rsidRPr="001B7507">
              <w:t>Ja, h</w:t>
            </w:r>
            <w:r w:rsidR="00B02858" w:rsidRPr="001B7507">
              <w:t>ar hört talas om</w:t>
            </w:r>
          </w:p>
        </w:tc>
        <w:tc>
          <w:tcPr>
            <w:tcW w:w="1134" w:type="dxa"/>
          </w:tcPr>
          <w:p w14:paraId="2D239612" w14:textId="25570721" w:rsidR="00B02858" w:rsidRPr="001B7507" w:rsidRDefault="00EC0E20" w:rsidP="00EC0E20">
            <w:pPr>
              <w:pStyle w:val="Brdtext"/>
              <w:rPr>
                <w:sz w:val="16"/>
                <w:szCs w:val="16"/>
              </w:rPr>
            </w:pPr>
            <w:r w:rsidRPr="001B7507">
              <w:t>Ja, k</w:t>
            </w:r>
            <w:r w:rsidR="00B02858" w:rsidRPr="001B7507">
              <w:t>änner väl till</w:t>
            </w:r>
          </w:p>
        </w:tc>
      </w:tr>
      <w:tr w:rsidR="00B02858" w:rsidRPr="001B7507" w14:paraId="5464C0C2" w14:textId="77777777" w:rsidTr="00B02858">
        <w:trPr>
          <w:trHeight w:val="726"/>
        </w:trPr>
        <w:tc>
          <w:tcPr>
            <w:tcW w:w="4928" w:type="dxa"/>
          </w:tcPr>
          <w:p w14:paraId="5BFC2228" w14:textId="743E09F1" w:rsidR="00B02858" w:rsidRPr="001B7507" w:rsidRDefault="009D0563" w:rsidP="00D60C5D">
            <w:pPr>
              <w:pStyle w:val="Brdtext"/>
              <w:numPr>
                <w:ilvl w:val="0"/>
                <w:numId w:val="7"/>
              </w:numPr>
            </w:pPr>
            <w:r w:rsidRPr="001B7507">
              <w:t xml:space="preserve">Känner du till att det finns ett </w:t>
            </w:r>
            <w:r w:rsidR="00D60C5D" w:rsidRPr="001B7507">
              <w:t xml:space="preserve">årligt </w:t>
            </w:r>
            <w:r w:rsidRPr="001B7507">
              <w:t xml:space="preserve">allmänt </w:t>
            </w:r>
            <w:r w:rsidR="00690F83" w:rsidRPr="001B7507">
              <w:t>tandvårdsbidrag</w:t>
            </w:r>
            <w:r w:rsidRPr="001B7507">
              <w:t>?</w:t>
            </w:r>
          </w:p>
        </w:tc>
        <w:tc>
          <w:tcPr>
            <w:tcW w:w="1134" w:type="dxa"/>
          </w:tcPr>
          <w:p w14:paraId="3948849F" w14:textId="77777777" w:rsidR="00B02858" w:rsidRPr="001B7507" w:rsidRDefault="00B02858" w:rsidP="00A93079">
            <w:pPr>
              <w:jc w:val="center"/>
              <w:rPr>
                <w:sz w:val="24"/>
                <w:szCs w:val="24"/>
              </w:rPr>
            </w:pPr>
          </w:p>
          <w:p w14:paraId="2E1487D4" w14:textId="77777777" w:rsidR="00B02858" w:rsidRPr="001B7507" w:rsidRDefault="00B02858" w:rsidP="00A9307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64AB8F1A" w14:textId="77777777" w:rsidR="00B02858" w:rsidRPr="001B7507" w:rsidRDefault="00B02858" w:rsidP="00A93079">
            <w:pPr>
              <w:jc w:val="center"/>
              <w:rPr>
                <w:sz w:val="24"/>
                <w:szCs w:val="24"/>
              </w:rPr>
            </w:pPr>
          </w:p>
          <w:p w14:paraId="249DD667" w14:textId="77777777" w:rsidR="00B02858" w:rsidRPr="001B7507" w:rsidRDefault="00B02858" w:rsidP="00A9307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5636EDDB" w14:textId="77777777" w:rsidR="00B02858" w:rsidRPr="001B7507" w:rsidRDefault="00B02858" w:rsidP="00A93079">
            <w:pPr>
              <w:jc w:val="center"/>
              <w:rPr>
                <w:sz w:val="24"/>
                <w:szCs w:val="24"/>
              </w:rPr>
            </w:pPr>
          </w:p>
          <w:p w14:paraId="144FCC7E" w14:textId="77777777" w:rsidR="00B02858" w:rsidRPr="001B7507" w:rsidRDefault="00B02858" w:rsidP="00A9307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B02858" w:rsidRPr="001B7507" w14:paraId="3EB4B65C" w14:textId="77777777" w:rsidTr="00B02858">
        <w:trPr>
          <w:trHeight w:val="726"/>
        </w:trPr>
        <w:tc>
          <w:tcPr>
            <w:tcW w:w="4928" w:type="dxa"/>
          </w:tcPr>
          <w:p w14:paraId="3843BB27" w14:textId="0E470025" w:rsidR="00B02858" w:rsidRPr="001B7507" w:rsidRDefault="009D0563" w:rsidP="007B4C71">
            <w:pPr>
              <w:pStyle w:val="Brdtext"/>
              <w:numPr>
                <w:ilvl w:val="0"/>
                <w:numId w:val="7"/>
              </w:numPr>
            </w:pPr>
            <w:r w:rsidRPr="001B7507">
              <w:t>Känner du till att det finns högkostnadsskydd inom tandvården?</w:t>
            </w:r>
          </w:p>
        </w:tc>
        <w:tc>
          <w:tcPr>
            <w:tcW w:w="1134" w:type="dxa"/>
          </w:tcPr>
          <w:p w14:paraId="2DE7E955" w14:textId="77777777" w:rsidR="00B02858" w:rsidRPr="001B7507" w:rsidRDefault="00B02858" w:rsidP="00A93079">
            <w:pPr>
              <w:jc w:val="center"/>
              <w:rPr>
                <w:sz w:val="24"/>
                <w:szCs w:val="24"/>
              </w:rPr>
            </w:pPr>
          </w:p>
          <w:p w14:paraId="34EF26E4" w14:textId="77777777" w:rsidR="00B02858" w:rsidRPr="001B7507" w:rsidRDefault="00B02858" w:rsidP="00A93079">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55B3B778" w14:textId="77777777" w:rsidR="00B02858" w:rsidRPr="001B7507" w:rsidRDefault="00B02858" w:rsidP="00A93079">
            <w:pPr>
              <w:jc w:val="center"/>
              <w:rPr>
                <w:sz w:val="24"/>
                <w:szCs w:val="24"/>
              </w:rPr>
            </w:pPr>
          </w:p>
          <w:p w14:paraId="6A924ABC" w14:textId="77777777" w:rsidR="00B02858" w:rsidRPr="001B7507" w:rsidRDefault="00B02858" w:rsidP="00A93079">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094A0DD4" w14:textId="77777777" w:rsidR="00B02858" w:rsidRPr="001B7507" w:rsidRDefault="00B02858" w:rsidP="00A93079">
            <w:pPr>
              <w:jc w:val="center"/>
              <w:rPr>
                <w:sz w:val="24"/>
                <w:szCs w:val="24"/>
              </w:rPr>
            </w:pPr>
          </w:p>
          <w:p w14:paraId="79013755" w14:textId="77777777" w:rsidR="00B02858" w:rsidRPr="001B7507" w:rsidRDefault="00B02858" w:rsidP="00A93079">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B02858" w:rsidRPr="001B7507" w14:paraId="4C8A4654" w14:textId="77777777" w:rsidTr="00B02858">
        <w:trPr>
          <w:trHeight w:val="726"/>
        </w:trPr>
        <w:tc>
          <w:tcPr>
            <w:tcW w:w="4928" w:type="dxa"/>
          </w:tcPr>
          <w:p w14:paraId="35C4B247" w14:textId="31988656" w:rsidR="00B02858" w:rsidRPr="001B7507" w:rsidRDefault="009D0563" w:rsidP="007B4C71">
            <w:pPr>
              <w:pStyle w:val="Brdtext"/>
              <w:numPr>
                <w:ilvl w:val="0"/>
                <w:numId w:val="7"/>
              </w:numPr>
            </w:pPr>
            <w:r w:rsidRPr="001B7507">
              <w:lastRenderedPageBreak/>
              <w:t xml:space="preserve">Känner du till att det finns särskilda tandvårdsstöd för personer med en långvarig sjukdom, funktionsnedsättning eller ett stort behov av </w:t>
            </w:r>
            <w:r w:rsidR="00690F83" w:rsidRPr="001B7507">
              <w:t>tandvård</w:t>
            </w:r>
            <w:r w:rsidRPr="001B7507">
              <w:t>?</w:t>
            </w:r>
          </w:p>
        </w:tc>
        <w:tc>
          <w:tcPr>
            <w:tcW w:w="1134" w:type="dxa"/>
          </w:tcPr>
          <w:p w14:paraId="749BB15A" w14:textId="77777777" w:rsidR="00B02858" w:rsidRPr="001B7507" w:rsidRDefault="00B02858" w:rsidP="00A93079">
            <w:pPr>
              <w:jc w:val="center"/>
              <w:rPr>
                <w:sz w:val="24"/>
                <w:szCs w:val="24"/>
              </w:rPr>
            </w:pPr>
          </w:p>
          <w:p w14:paraId="13EFC99A" w14:textId="77777777" w:rsidR="00B02858" w:rsidRPr="001B7507" w:rsidRDefault="00B02858" w:rsidP="00A9307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7115CED1" w14:textId="77777777" w:rsidR="00B02858" w:rsidRPr="001B7507" w:rsidRDefault="00B02858" w:rsidP="00A93079">
            <w:pPr>
              <w:jc w:val="center"/>
              <w:rPr>
                <w:sz w:val="24"/>
                <w:szCs w:val="24"/>
              </w:rPr>
            </w:pPr>
          </w:p>
          <w:p w14:paraId="6CAC18C4" w14:textId="77777777" w:rsidR="00B02858" w:rsidRPr="001B7507" w:rsidRDefault="00B02858" w:rsidP="00A9307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213F0653" w14:textId="77777777" w:rsidR="00B02858" w:rsidRPr="001B7507" w:rsidRDefault="00B02858" w:rsidP="00A93079">
            <w:pPr>
              <w:jc w:val="center"/>
              <w:rPr>
                <w:sz w:val="24"/>
                <w:szCs w:val="24"/>
              </w:rPr>
            </w:pPr>
          </w:p>
          <w:p w14:paraId="09E26005" w14:textId="77777777" w:rsidR="00B02858" w:rsidRPr="001B7507" w:rsidRDefault="00B02858" w:rsidP="00A9307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B02858" w:rsidRPr="001B7507" w14:paraId="22447F8A" w14:textId="77777777" w:rsidTr="00B02858">
        <w:trPr>
          <w:trHeight w:val="726"/>
        </w:trPr>
        <w:tc>
          <w:tcPr>
            <w:tcW w:w="4928" w:type="dxa"/>
          </w:tcPr>
          <w:p w14:paraId="6FB8EC4A" w14:textId="6D14BC19" w:rsidR="00B02858" w:rsidRPr="001B7507" w:rsidRDefault="009D0563" w:rsidP="007B4C71">
            <w:pPr>
              <w:pStyle w:val="Brdtext"/>
              <w:numPr>
                <w:ilvl w:val="0"/>
                <w:numId w:val="7"/>
              </w:numPr>
            </w:pPr>
            <w:r w:rsidRPr="001B7507">
              <w:t xml:space="preserve">Känner du till att priserna kan variera mellan olika tandvårdsmottagningar?  </w:t>
            </w:r>
          </w:p>
        </w:tc>
        <w:tc>
          <w:tcPr>
            <w:tcW w:w="1134" w:type="dxa"/>
          </w:tcPr>
          <w:p w14:paraId="60F3F117" w14:textId="77777777" w:rsidR="00B02858" w:rsidRPr="001B7507" w:rsidRDefault="00B02858" w:rsidP="00A93079">
            <w:pPr>
              <w:jc w:val="center"/>
              <w:rPr>
                <w:sz w:val="24"/>
                <w:szCs w:val="24"/>
              </w:rPr>
            </w:pPr>
          </w:p>
          <w:p w14:paraId="0974EEA1" w14:textId="77777777" w:rsidR="00B02858" w:rsidRPr="001B7507" w:rsidRDefault="00B02858" w:rsidP="00A9307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65F33FD9" w14:textId="77777777" w:rsidR="00B02858" w:rsidRPr="001B7507" w:rsidRDefault="00B02858" w:rsidP="00A93079">
            <w:pPr>
              <w:jc w:val="center"/>
              <w:rPr>
                <w:sz w:val="24"/>
                <w:szCs w:val="24"/>
              </w:rPr>
            </w:pPr>
          </w:p>
          <w:p w14:paraId="3FE54BDD" w14:textId="77777777" w:rsidR="00B02858" w:rsidRPr="001B7507" w:rsidRDefault="00B02858" w:rsidP="00A9307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134" w:type="dxa"/>
          </w:tcPr>
          <w:p w14:paraId="5A9C2391" w14:textId="77777777" w:rsidR="00B02858" w:rsidRPr="001B7507" w:rsidRDefault="00B02858" w:rsidP="00A93079">
            <w:pPr>
              <w:jc w:val="center"/>
              <w:rPr>
                <w:sz w:val="24"/>
                <w:szCs w:val="24"/>
              </w:rPr>
            </w:pPr>
          </w:p>
          <w:p w14:paraId="330D5A0D" w14:textId="77777777" w:rsidR="00B02858" w:rsidRPr="001B7507" w:rsidRDefault="00B02858" w:rsidP="00A9307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bl>
    <w:p w14:paraId="21E40530" w14:textId="6B609F47" w:rsidR="00B02858" w:rsidRPr="001B7507" w:rsidRDefault="00B02858" w:rsidP="00BB4C53">
      <w:pPr>
        <w:rPr>
          <w:szCs w:val="20"/>
        </w:rPr>
      </w:pPr>
    </w:p>
    <w:p w14:paraId="5DE193A0" w14:textId="58B1B0B5" w:rsidR="009D0563" w:rsidRPr="001B7507" w:rsidRDefault="009D0563" w:rsidP="00BB4C53">
      <w:pPr>
        <w:rPr>
          <w:szCs w:val="20"/>
        </w:rPr>
      </w:pPr>
    </w:p>
    <w:p w14:paraId="1C694CB1" w14:textId="57912B2A" w:rsidR="00241AC3" w:rsidRPr="001B7507" w:rsidRDefault="007B4C71" w:rsidP="007B4C71">
      <w:pPr>
        <w:pStyle w:val="Liststycke"/>
        <w:numPr>
          <w:ilvl w:val="0"/>
          <w:numId w:val="7"/>
        </w:numPr>
        <w:rPr>
          <w:rFonts w:ascii="Georgia" w:hAnsi="Georgia"/>
          <w:sz w:val="20"/>
          <w:szCs w:val="20"/>
        </w:rPr>
      </w:pPr>
      <w:r w:rsidRPr="001B7507">
        <w:rPr>
          <w:sz w:val="20"/>
          <w:szCs w:val="20"/>
        </w:rPr>
        <w:t>Inom vilka områden skulle du vilja ha mer information?</w:t>
      </w:r>
    </w:p>
    <w:tbl>
      <w:tblPr>
        <w:tblStyle w:val="Tabellrutnt"/>
        <w:tblW w:w="8330" w:type="dxa"/>
        <w:tblInd w:w="-113" w:type="dxa"/>
        <w:tblLayout w:type="fixed"/>
        <w:tblLook w:val="04A0" w:firstRow="1" w:lastRow="0" w:firstColumn="1" w:lastColumn="0" w:noHBand="0" w:noVBand="1"/>
      </w:tblPr>
      <w:tblGrid>
        <w:gridCol w:w="4361"/>
        <w:gridCol w:w="1323"/>
        <w:gridCol w:w="1323"/>
        <w:gridCol w:w="1323"/>
      </w:tblGrid>
      <w:tr w:rsidR="00711989" w:rsidRPr="001B7507" w14:paraId="6AFEBAC0" w14:textId="77777777" w:rsidTr="00711989">
        <w:trPr>
          <w:trHeight w:val="801"/>
        </w:trPr>
        <w:tc>
          <w:tcPr>
            <w:tcW w:w="4361" w:type="dxa"/>
          </w:tcPr>
          <w:p w14:paraId="71ED2654" w14:textId="77777777" w:rsidR="00711989" w:rsidRPr="001B7507" w:rsidRDefault="00711989" w:rsidP="00711989">
            <w:pPr>
              <w:pStyle w:val="Brdtext"/>
            </w:pPr>
          </w:p>
        </w:tc>
        <w:tc>
          <w:tcPr>
            <w:tcW w:w="1323" w:type="dxa"/>
          </w:tcPr>
          <w:p w14:paraId="31E44E77" w14:textId="40AF249F" w:rsidR="00711989" w:rsidRPr="001B7507" w:rsidRDefault="00711989" w:rsidP="00711989">
            <w:pPr>
              <w:pStyle w:val="Brdtext"/>
              <w:rPr>
                <w:sz w:val="16"/>
                <w:szCs w:val="16"/>
              </w:rPr>
            </w:pPr>
            <w:r w:rsidRPr="001B7507">
              <w:t xml:space="preserve">Behöver inte mer information </w:t>
            </w:r>
          </w:p>
        </w:tc>
        <w:tc>
          <w:tcPr>
            <w:tcW w:w="1323" w:type="dxa"/>
          </w:tcPr>
          <w:p w14:paraId="1EA2FF14" w14:textId="1C227612" w:rsidR="00711989" w:rsidRPr="001B7507" w:rsidRDefault="00711989" w:rsidP="00711989">
            <w:pPr>
              <w:pStyle w:val="Brdtext"/>
              <w:rPr>
                <w:sz w:val="16"/>
                <w:szCs w:val="16"/>
              </w:rPr>
            </w:pPr>
            <w:r w:rsidRPr="001B7507">
              <w:t>Behöver lite mer information</w:t>
            </w:r>
          </w:p>
        </w:tc>
        <w:tc>
          <w:tcPr>
            <w:tcW w:w="1323" w:type="dxa"/>
          </w:tcPr>
          <w:p w14:paraId="6E205F8E" w14:textId="62A570BB" w:rsidR="00711989" w:rsidRPr="001B7507" w:rsidRDefault="00711989" w:rsidP="00711989">
            <w:pPr>
              <w:pStyle w:val="Brdtext"/>
              <w:rPr>
                <w:sz w:val="16"/>
                <w:szCs w:val="16"/>
              </w:rPr>
            </w:pPr>
            <w:r w:rsidRPr="001B7507">
              <w:t>Behöver betydligt mer information</w:t>
            </w:r>
          </w:p>
        </w:tc>
      </w:tr>
      <w:tr w:rsidR="007B4C71" w:rsidRPr="001B7507" w14:paraId="121911CF" w14:textId="77777777" w:rsidTr="00711989">
        <w:trPr>
          <w:trHeight w:val="726"/>
        </w:trPr>
        <w:tc>
          <w:tcPr>
            <w:tcW w:w="4361" w:type="dxa"/>
          </w:tcPr>
          <w:p w14:paraId="494F54CE" w14:textId="4A263F0E" w:rsidR="007B4C71" w:rsidRPr="001B7507" w:rsidRDefault="00711989" w:rsidP="00711989">
            <w:pPr>
              <w:pStyle w:val="Brdtext"/>
              <w:numPr>
                <w:ilvl w:val="0"/>
                <w:numId w:val="24"/>
              </w:numPr>
            </w:pPr>
            <w:r w:rsidRPr="001B7507">
              <w:t>Information om hur mycket besök och behandlingar kostar</w:t>
            </w:r>
          </w:p>
        </w:tc>
        <w:tc>
          <w:tcPr>
            <w:tcW w:w="1323" w:type="dxa"/>
          </w:tcPr>
          <w:p w14:paraId="037542D3" w14:textId="77777777" w:rsidR="007B4C71" w:rsidRPr="001B7507" w:rsidRDefault="007B4C71" w:rsidP="00A93079">
            <w:pPr>
              <w:jc w:val="center"/>
              <w:rPr>
                <w:sz w:val="24"/>
                <w:szCs w:val="24"/>
              </w:rPr>
            </w:pPr>
          </w:p>
          <w:p w14:paraId="44913FEA" w14:textId="77777777" w:rsidR="007B4C71" w:rsidRPr="001B7507" w:rsidRDefault="007B4C71" w:rsidP="00A9307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323" w:type="dxa"/>
          </w:tcPr>
          <w:p w14:paraId="134DD4BE" w14:textId="77777777" w:rsidR="007B4C71" w:rsidRPr="001B7507" w:rsidRDefault="007B4C71" w:rsidP="00A93079">
            <w:pPr>
              <w:jc w:val="center"/>
              <w:rPr>
                <w:sz w:val="24"/>
                <w:szCs w:val="24"/>
              </w:rPr>
            </w:pPr>
          </w:p>
          <w:p w14:paraId="2BE7439C" w14:textId="77777777" w:rsidR="007B4C71" w:rsidRPr="001B7507" w:rsidRDefault="007B4C71" w:rsidP="00A9307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323" w:type="dxa"/>
          </w:tcPr>
          <w:p w14:paraId="62196F31" w14:textId="77777777" w:rsidR="007B4C71" w:rsidRPr="001B7507" w:rsidRDefault="007B4C71" w:rsidP="00A93079">
            <w:pPr>
              <w:jc w:val="center"/>
              <w:rPr>
                <w:sz w:val="24"/>
                <w:szCs w:val="24"/>
              </w:rPr>
            </w:pPr>
          </w:p>
          <w:p w14:paraId="04CB9B7F" w14:textId="77777777" w:rsidR="007B4C71" w:rsidRPr="001B7507" w:rsidRDefault="007B4C71" w:rsidP="00A9307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7B4C71" w:rsidRPr="001B7507" w14:paraId="472A15C1" w14:textId="77777777" w:rsidTr="00711989">
        <w:trPr>
          <w:trHeight w:val="726"/>
        </w:trPr>
        <w:tc>
          <w:tcPr>
            <w:tcW w:w="4361" w:type="dxa"/>
          </w:tcPr>
          <w:p w14:paraId="66CCEE4A" w14:textId="0EB64570" w:rsidR="007B4C71" w:rsidRPr="001B7507" w:rsidRDefault="00711989" w:rsidP="00711989">
            <w:pPr>
              <w:pStyle w:val="Brdtext"/>
              <w:numPr>
                <w:ilvl w:val="0"/>
                <w:numId w:val="24"/>
              </w:numPr>
              <w:rPr>
                <w:szCs w:val="20"/>
              </w:rPr>
            </w:pPr>
            <w:r w:rsidRPr="001B7507">
              <w:rPr>
                <w:szCs w:val="20"/>
              </w:rPr>
              <w:t xml:space="preserve">Information om hur jag själv kan förebygga sjukdomar i tänder och tandkött </w:t>
            </w:r>
          </w:p>
        </w:tc>
        <w:tc>
          <w:tcPr>
            <w:tcW w:w="1323" w:type="dxa"/>
          </w:tcPr>
          <w:p w14:paraId="5EDE80A5" w14:textId="77777777" w:rsidR="007B4C71" w:rsidRPr="001B7507" w:rsidRDefault="007B4C71" w:rsidP="00A93079">
            <w:pPr>
              <w:jc w:val="center"/>
              <w:rPr>
                <w:sz w:val="24"/>
                <w:szCs w:val="24"/>
              </w:rPr>
            </w:pPr>
          </w:p>
          <w:p w14:paraId="18FA2C23" w14:textId="77777777" w:rsidR="007B4C71" w:rsidRPr="001B7507" w:rsidRDefault="007B4C71" w:rsidP="00A93079">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323" w:type="dxa"/>
          </w:tcPr>
          <w:p w14:paraId="507BE74C" w14:textId="77777777" w:rsidR="007B4C71" w:rsidRPr="001B7507" w:rsidRDefault="007B4C71" w:rsidP="00A93079">
            <w:pPr>
              <w:jc w:val="center"/>
              <w:rPr>
                <w:sz w:val="24"/>
                <w:szCs w:val="24"/>
              </w:rPr>
            </w:pPr>
          </w:p>
          <w:p w14:paraId="3C652B5F" w14:textId="77777777" w:rsidR="007B4C71" w:rsidRPr="001B7507" w:rsidRDefault="007B4C71" w:rsidP="00A93079">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323" w:type="dxa"/>
          </w:tcPr>
          <w:p w14:paraId="103DB069" w14:textId="77777777" w:rsidR="007B4C71" w:rsidRPr="001B7507" w:rsidRDefault="007B4C71" w:rsidP="00A93079">
            <w:pPr>
              <w:jc w:val="center"/>
              <w:rPr>
                <w:sz w:val="24"/>
                <w:szCs w:val="24"/>
              </w:rPr>
            </w:pPr>
          </w:p>
          <w:p w14:paraId="29A557E8" w14:textId="77777777" w:rsidR="007B4C71" w:rsidRPr="001B7507" w:rsidRDefault="007B4C71" w:rsidP="00A93079">
            <w:pPr>
              <w:jc w:val="cente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711989" w:rsidRPr="001B7507" w14:paraId="429418AF" w14:textId="77777777" w:rsidTr="00711989">
        <w:trPr>
          <w:trHeight w:val="726"/>
        </w:trPr>
        <w:tc>
          <w:tcPr>
            <w:tcW w:w="4361" w:type="dxa"/>
          </w:tcPr>
          <w:p w14:paraId="6B69FE18" w14:textId="667C1A23" w:rsidR="00711989" w:rsidRPr="001B7507" w:rsidRDefault="00711989" w:rsidP="00711989">
            <w:pPr>
              <w:pStyle w:val="Brdtext"/>
              <w:numPr>
                <w:ilvl w:val="0"/>
                <w:numId w:val="24"/>
              </w:numPr>
              <w:rPr>
                <w:szCs w:val="20"/>
              </w:rPr>
            </w:pPr>
            <w:r w:rsidRPr="001B7507">
              <w:rPr>
                <w:szCs w:val="20"/>
              </w:rPr>
              <w:t>Information om vilka olika behandlingsalternativ som finns</w:t>
            </w:r>
          </w:p>
        </w:tc>
        <w:tc>
          <w:tcPr>
            <w:tcW w:w="1323" w:type="dxa"/>
          </w:tcPr>
          <w:p w14:paraId="75A7FD88" w14:textId="77777777" w:rsidR="00711989" w:rsidRPr="001B7507" w:rsidRDefault="00711989" w:rsidP="00711989">
            <w:pPr>
              <w:jc w:val="center"/>
              <w:rPr>
                <w:sz w:val="24"/>
                <w:szCs w:val="24"/>
              </w:rPr>
            </w:pPr>
          </w:p>
          <w:p w14:paraId="5C45D28E" w14:textId="48B63E9F" w:rsidR="00711989" w:rsidRPr="001B7507" w:rsidRDefault="00711989" w:rsidP="0071198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323" w:type="dxa"/>
          </w:tcPr>
          <w:p w14:paraId="128D291D" w14:textId="77777777" w:rsidR="00711989" w:rsidRPr="001B7507" w:rsidRDefault="00711989" w:rsidP="00711989">
            <w:pPr>
              <w:jc w:val="center"/>
              <w:rPr>
                <w:sz w:val="24"/>
                <w:szCs w:val="24"/>
              </w:rPr>
            </w:pPr>
          </w:p>
          <w:p w14:paraId="7DAB8AE4" w14:textId="4C6EFEB9" w:rsidR="00711989" w:rsidRPr="001B7507" w:rsidRDefault="00711989" w:rsidP="0071198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323" w:type="dxa"/>
          </w:tcPr>
          <w:p w14:paraId="592EDA18" w14:textId="77777777" w:rsidR="00711989" w:rsidRPr="001B7507" w:rsidRDefault="00711989" w:rsidP="00711989">
            <w:pPr>
              <w:jc w:val="center"/>
              <w:rPr>
                <w:sz w:val="24"/>
                <w:szCs w:val="24"/>
              </w:rPr>
            </w:pPr>
          </w:p>
          <w:p w14:paraId="38FC4FF4" w14:textId="7571B138" w:rsidR="00711989" w:rsidRPr="001B7507" w:rsidRDefault="00711989" w:rsidP="0071198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1E53D3" w:rsidRPr="001B7507" w14:paraId="6C6DDD8C" w14:textId="77777777" w:rsidTr="00711989">
        <w:trPr>
          <w:trHeight w:val="726"/>
        </w:trPr>
        <w:tc>
          <w:tcPr>
            <w:tcW w:w="4361" w:type="dxa"/>
          </w:tcPr>
          <w:p w14:paraId="11A8A5D0" w14:textId="7BD0B8C8" w:rsidR="001E53D3" w:rsidRPr="001B7507" w:rsidRDefault="001E53D3" w:rsidP="001E53D3">
            <w:pPr>
              <w:pStyle w:val="Brdtext"/>
              <w:numPr>
                <w:ilvl w:val="0"/>
                <w:numId w:val="24"/>
              </w:numPr>
              <w:rPr>
                <w:szCs w:val="20"/>
              </w:rPr>
            </w:pPr>
            <w:r w:rsidRPr="001B7507">
              <w:rPr>
                <w:szCs w:val="20"/>
              </w:rPr>
              <w:t>Information om risker för komplikationer och biverkningar</w:t>
            </w:r>
          </w:p>
        </w:tc>
        <w:tc>
          <w:tcPr>
            <w:tcW w:w="1323" w:type="dxa"/>
          </w:tcPr>
          <w:p w14:paraId="1DC1034F" w14:textId="77777777" w:rsidR="001E53D3" w:rsidRPr="001B7507" w:rsidRDefault="001E53D3" w:rsidP="001E53D3">
            <w:pPr>
              <w:jc w:val="center"/>
              <w:rPr>
                <w:sz w:val="24"/>
                <w:szCs w:val="24"/>
              </w:rPr>
            </w:pPr>
          </w:p>
          <w:p w14:paraId="0DEDCAB9" w14:textId="10A8BA5B" w:rsidR="001E53D3" w:rsidRPr="001B7507" w:rsidRDefault="001E53D3" w:rsidP="001E53D3">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323" w:type="dxa"/>
          </w:tcPr>
          <w:p w14:paraId="3401E191" w14:textId="77777777" w:rsidR="001E53D3" w:rsidRPr="001B7507" w:rsidRDefault="001E53D3" w:rsidP="001E53D3">
            <w:pPr>
              <w:jc w:val="center"/>
              <w:rPr>
                <w:sz w:val="24"/>
                <w:szCs w:val="24"/>
              </w:rPr>
            </w:pPr>
          </w:p>
          <w:p w14:paraId="7686CA7C" w14:textId="47374D78" w:rsidR="001E53D3" w:rsidRPr="001B7507" w:rsidRDefault="001E53D3" w:rsidP="001E53D3">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323" w:type="dxa"/>
          </w:tcPr>
          <w:p w14:paraId="2FA3CD9C" w14:textId="77777777" w:rsidR="001E53D3" w:rsidRPr="001B7507" w:rsidRDefault="001E53D3" w:rsidP="001E53D3">
            <w:pPr>
              <w:jc w:val="center"/>
              <w:rPr>
                <w:sz w:val="24"/>
                <w:szCs w:val="24"/>
              </w:rPr>
            </w:pPr>
          </w:p>
          <w:p w14:paraId="2C12E87D" w14:textId="3A13AB6B" w:rsidR="001E53D3" w:rsidRPr="001B7507" w:rsidRDefault="001E53D3" w:rsidP="001E53D3">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711989" w:rsidRPr="001B7507" w14:paraId="74D83988" w14:textId="77777777" w:rsidTr="00711989">
        <w:trPr>
          <w:trHeight w:val="726"/>
        </w:trPr>
        <w:tc>
          <w:tcPr>
            <w:tcW w:w="4361" w:type="dxa"/>
          </w:tcPr>
          <w:p w14:paraId="0C463878" w14:textId="2CE221F4" w:rsidR="00711989" w:rsidRPr="001B7507" w:rsidRDefault="00711989" w:rsidP="00711989">
            <w:pPr>
              <w:pStyle w:val="Brdtext"/>
              <w:numPr>
                <w:ilvl w:val="0"/>
                <w:numId w:val="24"/>
              </w:numPr>
              <w:rPr>
                <w:szCs w:val="20"/>
              </w:rPr>
            </w:pPr>
            <w:r w:rsidRPr="001B7507">
              <w:rPr>
                <w:szCs w:val="20"/>
              </w:rPr>
              <w:t xml:space="preserve">Information om vilka </w:t>
            </w:r>
            <w:r w:rsidR="00690F83" w:rsidRPr="001B7507">
              <w:rPr>
                <w:szCs w:val="20"/>
              </w:rPr>
              <w:t xml:space="preserve">tandvårdsbidrag </w:t>
            </w:r>
            <w:r w:rsidRPr="001B7507">
              <w:rPr>
                <w:szCs w:val="20"/>
              </w:rPr>
              <w:t xml:space="preserve">som finns </w:t>
            </w:r>
          </w:p>
        </w:tc>
        <w:tc>
          <w:tcPr>
            <w:tcW w:w="1323" w:type="dxa"/>
          </w:tcPr>
          <w:p w14:paraId="0ECD7196" w14:textId="77777777" w:rsidR="00711989" w:rsidRPr="001B7507" w:rsidRDefault="00711989" w:rsidP="00711989">
            <w:pPr>
              <w:jc w:val="center"/>
              <w:rPr>
                <w:sz w:val="24"/>
                <w:szCs w:val="24"/>
              </w:rPr>
            </w:pPr>
          </w:p>
          <w:p w14:paraId="7CF116CD" w14:textId="7A8B2F6D" w:rsidR="00711989" w:rsidRPr="001B7507" w:rsidRDefault="00711989" w:rsidP="0071198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323" w:type="dxa"/>
          </w:tcPr>
          <w:p w14:paraId="48A761AE" w14:textId="77777777" w:rsidR="00711989" w:rsidRPr="001B7507" w:rsidRDefault="00711989" w:rsidP="00711989">
            <w:pPr>
              <w:jc w:val="center"/>
              <w:rPr>
                <w:sz w:val="24"/>
                <w:szCs w:val="24"/>
              </w:rPr>
            </w:pPr>
          </w:p>
          <w:p w14:paraId="4804B40D" w14:textId="585B3E6E" w:rsidR="00711989" w:rsidRPr="001B7507" w:rsidRDefault="00711989" w:rsidP="0071198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323" w:type="dxa"/>
          </w:tcPr>
          <w:p w14:paraId="3F76E338" w14:textId="77777777" w:rsidR="00711989" w:rsidRPr="001B7507" w:rsidRDefault="00711989" w:rsidP="00711989">
            <w:pPr>
              <w:jc w:val="center"/>
              <w:rPr>
                <w:sz w:val="24"/>
                <w:szCs w:val="24"/>
              </w:rPr>
            </w:pPr>
          </w:p>
          <w:p w14:paraId="777C410B" w14:textId="4EF7AC57" w:rsidR="00711989" w:rsidRPr="001B7507" w:rsidRDefault="00711989" w:rsidP="0071198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711989" w:rsidRPr="001B7507" w14:paraId="7DF9450C" w14:textId="77777777" w:rsidTr="00711989">
        <w:trPr>
          <w:trHeight w:val="726"/>
        </w:trPr>
        <w:tc>
          <w:tcPr>
            <w:tcW w:w="4361" w:type="dxa"/>
          </w:tcPr>
          <w:p w14:paraId="42707C10" w14:textId="1E4B3729" w:rsidR="00711989" w:rsidRPr="001B7507" w:rsidRDefault="00711989" w:rsidP="00711989">
            <w:pPr>
              <w:pStyle w:val="Brdtext"/>
              <w:numPr>
                <w:ilvl w:val="0"/>
                <w:numId w:val="24"/>
              </w:numPr>
            </w:pPr>
            <w:r w:rsidRPr="001B7507">
              <w:t>Information om högkostnadsskyddet inom tandvården</w:t>
            </w:r>
          </w:p>
        </w:tc>
        <w:tc>
          <w:tcPr>
            <w:tcW w:w="1323" w:type="dxa"/>
          </w:tcPr>
          <w:p w14:paraId="19D9184D" w14:textId="77777777" w:rsidR="00711989" w:rsidRPr="001B7507" w:rsidRDefault="00711989" w:rsidP="00711989">
            <w:pPr>
              <w:jc w:val="center"/>
              <w:rPr>
                <w:sz w:val="24"/>
                <w:szCs w:val="24"/>
              </w:rPr>
            </w:pPr>
          </w:p>
          <w:p w14:paraId="70543CAA" w14:textId="3885F0F4" w:rsidR="00711989" w:rsidRPr="001B7507" w:rsidRDefault="00711989" w:rsidP="0071198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323" w:type="dxa"/>
          </w:tcPr>
          <w:p w14:paraId="05799636" w14:textId="77777777" w:rsidR="00711989" w:rsidRPr="001B7507" w:rsidRDefault="00711989" w:rsidP="00711989">
            <w:pPr>
              <w:jc w:val="center"/>
              <w:rPr>
                <w:sz w:val="24"/>
                <w:szCs w:val="24"/>
              </w:rPr>
            </w:pPr>
          </w:p>
          <w:p w14:paraId="6AA83134" w14:textId="248459BB" w:rsidR="00711989" w:rsidRPr="001B7507" w:rsidRDefault="00711989" w:rsidP="0071198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323" w:type="dxa"/>
          </w:tcPr>
          <w:p w14:paraId="047312AF" w14:textId="77777777" w:rsidR="00711989" w:rsidRPr="001B7507" w:rsidRDefault="00711989" w:rsidP="00711989">
            <w:pPr>
              <w:jc w:val="center"/>
              <w:rPr>
                <w:sz w:val="24"/>
                <w:szCs w:val="24"/>
              </w:rPr>
            </w:pPr>
          </w:p>
          <w:p w14:paraId="51748403" w14:textId="4DA07C72" w:rsidR="00711989" w:rsidRPr="001B7507" w:rsidRDefault="00711989" w:rsidP="0071198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711989" w:rsidRPr="001B7507" w14:paraId="059FC76A" w14:textId="77777777" w:rsidTr="00711989">
        <w:trPr>
          <w:trHeight w:val="726"/>
        </w:trPr>
        <w:tc>
          <w:tcPr>
            <w:tcW w:w="4361" w:type="dxa"/>
          </w:tcPr>
          <w:p w14:paraId="111FFBAF" w14:textId="68774D13" w:rsidR="00711989" w:rsidRPr="001B7507" w:rsidRDefault="00711989" w:rsidP="00711989">
            <w:pPr>
              <w:pStyle w:val="Brdtext"/>
              <w:numPr>
                <w:ilvl w:val="0"/>
                <w:numId w:val="24"/>
              </w:numPr>
            </w:pPr>
            <w:r w:rsidRPr="001B7507">
              <w:t>Information om var man kan klaga på tandvården om man inte är nöjd</w:t>
            </w:r>
          </w:p>
        </w:tc>
        <w:tc>
          <w:tcPr>
            <w:tcW w:w="1323" w:type="dxa"/>
          </w:tcPr>
          <w:p w14:paraId="2ADB1E80" w14:textId="77777777" w:rsidR="00711989" w:rsidRPr="001B7507" w:rsidRDefault="00711989" w:rsidP="00711989">
            <w:pPr>
              <w:jc w:val="center"/>
              <w:rPr>
                <w:sz w:val="24"/>
                <w:szCs w:val="24"/>
              </w:rPr>
            </w:pPr>
          </w:p>
          <w:p w14:paraId="13073095" w14:textId="332DEF3D" w:rsidR="00711989" w:rsidRPr="001B7507" w:rsidRDefault="00711989" w:rsidP="0071198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323" w:type="dxa"/>
          </w:tcPr>
          <w:p w14:paraId="043FCFBB" w14:textId="77777777" w:rsidR="00711989" w:rsidRPr="001B7507" w:rsidRDefault="00711989" w:rsidP="00711989">
            <w:pPr>
              <w:jc w:val="center"/>
              <w:rPr>
                <w:sz w:val="24"/>
                <w:szCs w:val="24"/>
              </w:rPr>
            </w:pPr>
          </w:p>
          <w:p w14:paraId="15DF8CF6" w14:textId="1F10E0DF" w:rsidR="00711989" w:rsidRPr="001B7507" w:rsidRDefault="00711989" w:rsidP="0071198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c>
          <w:tcPr>
            <w:tcW w:w="1323" w:type="dxa"/>
          </w:tcPr>
          <w:p w14:paraId="658F9DBB" w14:textId="77777777" w:rsidR="00711989" w:rsidRPr="001B7507" w:rsidRDefault="00711989" w:rsidP="00711989">
            <w:pPr>
              <w:jc w:val="center"/>
              <w:rPr>
                <w:sz w:val="24"/>
                <w:szCs w:val="24"/>
              </w:rPr>
            </w:pPr>
          </w:p>
          <w:p w14:paraId="3C2F8220" w14:textId="51A2FD27" w:rsidR="00711989" w:rsidRPr="001B7507" w:rsidRDefault="00711989" w:rsidP="00711989">
            <w:pPr>
              <w:jc w:val="center"/>
              <w:rPr>
                <w:sz w:val="24"/>
                <w:szCs w:val="24"/>
              </w:rPr>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p>
        </w:tc>
      </w:tr>
      <w:tr w:rsidR="00711989" w:rsidRPr="001B7507" w14:paraId="07911200" w14:textId="77777777" w:rsidTr="00711989">
        <w:trPr>
          <w:trHeight w:val="726"/>
        </w:trPr>
        <w:tc>
          <w:tcPr>
            <w:tcW w:w="4361" w:type="dxa"/>
          </w:tcPr>
          <w:p w14:paraId="1E8A4E3F" w14:textId="015D92BD" w:rsidR="00711989" w:rsidRPr="001B7507" w:rsidRDefault="00711989" w:rsidP="00711989">
            <w:pPr>
              <w:pStyle w:val="Brdtext"/>
              <w:numPr>
                <w:ilvl w:val="0"/>
                <w:numId w:val="24"/>
              </w:numPr>
            </w:pPr>
            <w:r w:rsidRPr="001B7507">
              <w:t xml:space="preserve">Annat som du skulle vilja ha </w:t>
            </w:r>
            <w:r w:rsidR="00B0687D" w:rsidRPr="001B7507">
              <w:t xml:space="preserve">mer </w:t>
            </w:r>
            <w:r w:rsidRPr="001B7507">
              <w:t>information om [fritext]: ________________________</w:t>
            </w:r>
          </w:p>
        </w:tc>
        <w:tc>
          <w:tcPr>
            <w:tcW w:w="1323" w:type="dxa"/>
          </w:tcPr>
          <w:p w14:paraId="3AE88A19" w14:textId="77777777" w:rsidR="00711989" w:rsidRPr="001B7507" w:rsidRDefault="00711989" w:rsidP="00711989">
            <w:pPr>
              <w:jc w:val="center"/>
              <w:rPr>
                <w:sz w:val="24"/>
                <w:szCs w:val="24"/>
              </w:rPr>
            </w:pPr>
          </w:p>
        </w:tc>
        <w:tc>
          <w:tcPr>
            <w:tcW w:w="1323" w:type="dxa"/>
          </w:tcPr>
          <w:p w14:paraId="0606B84D" w14:textId="77777777" w:rsidR="00711989" w:rsidRPr="001B7507" w:rsidRDefault="00711989" w:rsidP="00711989">
            <w:pPr>
              <w:jc w:val="center"/>
              <w:rPr>
                <w:sz w:val="24"/>
                <w:szCs w:val="24"/>
              </w:rPr>
            </w:pPr>
          </w:p>
        </w:tc>
        <w:tc>
          <w:tcPr>
            <w:tcW w:w="1323" w:type="dxa"/>
          </w:tcPr>
          <w:p w14:paraId="4AD925EF" w14:textId="77777777" w:rsidR="00711989" w:rsidRPr="001B7507" w:rsidRDefault="00711989" w:rsidP="00711989">
            <w:pPr>
              <w:jc w:val="center"/>
              <w:rPr>
                <w:sz w:val="24"/>
                <w:szCs w:val="24"/>
              </w:rPr>
            </w:pPr>
          </w:p>
        </w:tc>
      </w:tr>
    </w:tbl>
    <w:p w14:paraId="1F95627F" w14:textId="4994309F" w:rsidR="00711989" w:rsidRPr="001B7507" w:rsidRDefault="00BF2C01" w:rsidP="0082107B">
      <w:pPr>
        <w:pStyle w:val="Rubrik2"/>
      </w:pPr>
      <w:bookmarkStart w:id="11" w:name="_Toc120609931"/>
      <w:r w:rsidRPr="001B7507">
        <w:t xml:space="preserve">Frågor </w:t>
      </w:r>
      <w:r w:rsidR="00711989" w:rsidRPr="001B7507">
        <w:t>om hur informationen i tandvården kan förbättras</w:t>
      </w:r>
      <w:bookmarkEnd w:id="11"/>
    </w:p>
    <w:p w14:paraId="4376D5E5" w14:textId="77777777" w:rsidR="00711989" w:rsidRPr="001B7507" w:rsidRDefault="00711989" w:rsidP="00711989">
      <w:pPr>
        <w:pStyle w:val="Brdtext"/>
      </w:pPr>
    </w:p>
    <w:p w14:paraId="7C61C4C3" w14:textId="7536A82A" w:rsidR="00711989" w:rsidRPr="001B7507" w:rsidRDefault="00711989" w:rsidP="00711989">
      <w:pPr>
        <w:pStyle w:val="Liststycke"/>
        <w:numPr>
          <w:ilvl w:val="0"/>
          <w:numId w:val="7"/>
        </w:numPr>
        <w:rPr>
          <w:rFonts w:ascii="Georgia" w:hAnsi="Georgia"/>
          <w:sz w:val="20"/>
          <w:szCs w:val="20"/>
        </w:rPr>
      </w:pPr>
      <w:r w:rsidRPr="001B7507">
        <w:rPr>
          <w:sz w:val="20"/>
          <w:szCs w:val="20"/>
        </w:rPr>
        <w:t>Om du utgår från dina egna erfarenheter</w:t>
      </w:r>
      <w:r w:rsidR="00FA2818" w:rsidRPr="001B7507">
        <w:rPr>
          <w:sz w:val="20"/>
          <w:szCs w:val="20"/>
        </w:rPr>
        <w:t xml:space="preserve">, hur tycker du att </w:t>
      </w:r>
      <w:r w:rsidR="00E67DD2" w:rsidRPr="001B7507">
        <w:rPr>
          <w:sz w:val="20"/>
          <w:szCs w:val="20"/>
        </w:rPr>
        <w:t xml:space="preserve">den </w:t>
      </w:r>
      <w:r w:rsidRPr="001B7507">
        <w:rPr>
          <w:sz w:val="20"/>
          <w:szCs w:val="20"/>
        </w:rPr>
        <w:t>information</w:t>
      </w:r>
      <w:r w:rsidR="00E67DD2" w:rsidRPr="001B7507">
        <w:rPr>
          <w:sz w:val="20"/>
          <w:szCs w:val="20"/>
        </w:rPr>
        <w:t xml:space="preserve"> </w:t>
      </w:r>
      <w:r w:rsidR="00FA2818" w:rsidRPr="001B7507">
        <w:rPr>
          <w:sz w:val="20"/>
          <w:szCs w:val="20"/>
        </w:rPr>
        <w:t xml:space="preserve">som du får </w:t>
      </w:r>
      <w:r w:rsidR="00013FF1" w:rsidRPr="001B7507">
        <w:rPr>
          <w:sz w:val="20"/>
          <w:szCs w:val="20"/>
        </w:rPr>
        <w:t>i</w:t>
      </w:r>
      <w:r w:rsidR="00100C6F" w:rsidRPr="001B7507">
        <w:rPr>
          <w:sz w:val="20"/>
          <w:szCs w:val="20"/>
        </w:rPr>
        <w:t xml:space="preserve"> tandvården</w:t>
      </w:r>
      <w:r w:rsidR="00E67DD2" w:rsidRPr="001B7507">
        <w:rPr>
          <w:sz w:val="20"/>
          <w:szCs w:val="20"/>
        </w:rPr>
        <w:t xml:space="preserve"> </w:t>
      </w:r>
      <w:r w:rsidRPr="001B7507">
        <w:rPr>
          <w:sz w:val="20"/>
          <w:szCs w:val="20"/>
        </w:rPr>
        <w:t xml:space="preserve">kan förbättras? </w:t>
      </w:r>
    </w:p>
    <w:p w14:paraId="1995E4A2" w14:textId="77777777" w:rsidR="00B0687D" w:rsidRPr="001B7507" w:rsidRDefault="00B0687D" w:rsidP="00B0687D">
      <w:pPr>
        <w:pStyle w:val="Liststycke"/>
        <w:rPr>
          <w:rFonts w:ascii="Georgia" w:hAnsi="Georgia"/>
          <w:sz w:val="20"/>
          <w:szCs w:val="20"/>
        </w:rPr>
      </w:pPr>
    </w:p>
    <w:p w14:paraId="1CB477A6" w14:textId="4C2773FE" w:rsidR="004156E7" w:rsidRPr="001B7507" w:rsidRDefault="00711989" w:rsidP="00711989">
      <w:pPr>
        <w:pStyle w:val="Liststycke"/>
        <w:rPr>
          <w:sz w:val="20"/>
          <w:szCs w:val="20"/>
        </w:rPr>
      </w:pPr>
      <w:r w:rsidRPr="001B7507">
        <w:rPr>
          <w:sz w:val="20"/>
          <w:szCs w:val="20"/>
        </w:rPr>
        <w:t>[fritext]: ____________________________________________</w:t>
      </w:r>
    </w:p>
    <w:p w14:paraId="42F33486" w14:textId="1B192381" w:rsidR="00013FF1" w:rsidRPr="001B7507" w:rsidRDefault="00013FF1" w:rsidP="00013FF1">
      <w:pPr>
        <w:pStyle w:val="Brdtext"/>
        <w:ind w:firstLine="720"/>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w:t>
      </w:r>
      <w:r w:rsidR="00DC2A3C" w:rsidRPr="001B7507">
        <w:t xml:space="preserve">Vet inte/ </w:t>
      </w:r>
      <w:r w:rsidRPr="001B7507">
        <w:t xml:space="preserve">Vill inte </w:t>
      </w:r>
      <w:r w:rsidR="00DC2A3C" w:rsidRPr="001B7507">
        <w:t>svara</w:t>
      </w:r>
    </w:p>
    <w:p w14:paraId="30EC8DB4" w14:textId="425D6770" w:rsidR="0066687A" w:rsidRPr="001B7507" w:rsidRDefault="0066687A" w:rsidP="0066687A">
      <w:pPr>
        <w:pStyle w:val="Brdtext"/>
        <w:rPr>
          <w:szCs w:val="20"/>
        </w:rPr>
      </w:pPr>
    </w:p>
    <w:p w14:paraId="145606A3" w14:textId="6C3FA03E" w:rsidR="00711989" w:rsidRPr="001B7507" w:rsidRDefault="00711989" w:rsidP="00711989">
      <w:pPr>
        <w:pStyle w:val="Liststycke"/>
        <w:numPr>
          <w:ilvl w:val="0"/>
          <w:numId w:val="7"/>
        </w:numPr>
        <w:rPr>
          <w:rFonts w:ascii="Georgia" w:hAnsi="Georgia"/>
          <w:sz w:val="20"/>
          <w:szCs w:val="20"/>
        </w:rPr>
      </w:pPr>
      <w:r w:rsidRPr="001B7507">
        <w:rPr>
          <w:rFonts w:ascii="Georgia" w:hAnsi="Georgia"/>
          <w:sz w:val="20"/>
          <w:szCs w:val="20"/>
        </w:rPr>
        <w:t xml:space="preserve">Det går inte alltid att fråga om allt i en enkät. </w:t>
      </w:r>
      <w:r w:rsidR="00E67DD2" w:rsidRPr="001B7507">
        <w:rPr>
          <w:rFonts w:ascii="Georgia" w:hAnsi="Georgia"/>
          <w:sz w:val="20"/>
          <w:szCs w:val="20"/>
        </w:rPr>
        <w:t xml:space="preserve">Vill du utveckla dina </w:t>
      </w:r>
      <w:r w:rsidR="008E5BA9" w:rsidRPr="001B7507">
        <w:rPr>
          <w:rFonts w:ascii="Georgia" w:hAnsi="Georgia"/>
          <w:sz w:val="20"/>
          <w:szCs w:val="20"/>
        </w:rPr>
        <w:t xml:space="preserve">svar </w:t>
      </w:r>
      <w:r w:rsidR="00E67DD2" w:rsidRPr="001B7507">
        <w:rPr>
          <w:rFonts w:ascii="Georgia" w:hAnsi="Georgia"/>
          <w:sz w:val="20"/>
          <w:szCs w:val="20"/>
        </w:rPr>
        <w:t xml:space="preserve">eller har </w:t>
      </w:r>
      <w:r w:rsidRPr="001B7507">
        <w:rPr>
          <w:rFonts w:ascii="Georgia" w:hAnsi="Georgia"/>
          <w:sz w:val="20"/>
          <w:szCs w:val="20"/>
        </w:rPr>
        <w:t xml:space="preserve">du andra synpunkter </w:t>
      </w:r>
      <w:r w:rsidR="00E67DD2" w:rsidRPr="001B7507">
        <w:rPr>
          <w:rFonts w:ascii="Georgia" w:hAnsi="Georgia"/>
          <w:sz w:val="20"/>
          <w:szCs w:val="20"/>
        </w:rPr>
        <w:t>du vill lägga till</w:t>
      </w:r>
      <w:r w:rsidRPr="001B7507">
        <w:rPr>
          <w:rFonts w:ascii="Georgia" w:hAnsi="Georgia"/>
          <w:sz w:val="20"/>
          <w:szCs w:val="20"/>
        </w:rPr>
        <w:t>?</w:t>
      </w:r>
    </w:p>
    <w:p w14:paraId="6EA5ABA0" w14:textId="77777777" w:rsidR="00B0687D" w:rsidRPr="001B7507" w:rsidRDefault="00B0687D" w:rsidP="00BF2C01">
      <w:pPr>
        <w:pStyle w:val="Liststycke"/>
        <w:rPr>
          <w:sz w:val="20"/>
          <w:szCs w:val="20"/>
        </w:rPr>
      </w:pPr>
    </w:p>
    <w:p w14:paraId="3D092807" w14:textId="420B3082" w:rsidR="00BF2C01" w:rsidRPr="001B7507" w:rsidRDefault="00BF2C01" w:rsidP="00BF2C01">
      <w:pPr>
        <w:pStyle w:val="Liststycke"/>
        <w:rPr>
          <w:sz w:val="20"/>
          <w:szCs w:val="20"/>
        </w:rPr>
      </w:pPr>
      <w:r w:rsidRPr="001B7507">
        <w:rPr>
          <w:sz w:val="20"/>
          <w:szCs w:val="20"/>
        </w:rPr>
        <w:t>[fritext]: ____________________________________________</w:t>
      </w:r>
    </w:p>
    <w:p w14:paraId="4250BE06" w14:textId="73AE53FA" w:rsidR="00013FF1" w:rsidRPr="00711989" w:rsidRDefault="00013FF1" w:rsidP="005D4EFE">
      <w:pPr>
        <w:pStyle w:val="Brdtext"/>
        <w:ind w:firstLine="720"/>
      </w:pPr>
      <w:r w:rsidRPr="001B7507">
        <w:rPr>
          <w:sz w:val="24"/>
          <w:szCs w:val="24"/>
        </w:rPr>
        <w:fldChar w:fldCharType="begin">
          <w:ffData>
            <w:name w:val="Kryss18"/>
            <w:enabled/>
            <w:calcOnExit w:val="0"/>
            <w:checkBox>
              <w:sizeAuto/>
              <w:default w:val="0"/>
              <w:checked w:val="0"/>
            </w:checkBox>
          </w:ffData>
        </w:fldChar>
      </w:r>
      <w:r w:rsidRPr="001B7507">
        <w:rPr>
          <w:sz w:val="24"/>
          <w:szCs w:val="24"/>
        </w:rPr>
        <w:instrText xml:space="preserve"> FORMCHECKBOX </w:instrText>
      </w:r>
      <w:r w:rsidR="00E16DA6">
        <w:rPr>
          <w:sz w:val="24"/>
          <w:szCs w:val="24"/>
        </w:rPr>
      </w:r>
      <w:r w:rsidR="00E16DA6">
        <w:rPr>
          <w:sz w:val="24"/>
          <w:szCs w:val="24"/>
        </w:rPr>
        <w:fldChar w:fldCharType="separate"/>
      </w:r>
      <w:r w:rsidRPr="001B7507">
        <w:rPr>
          <w:sz w:val="24"/>
          <w:szCs w:val="24"/>
        </w:rPr>
        <w:fldChar w:fldCharType="end"/>
      </w:r>
      <w:r w:rsidRPr="001B7507">
        <w:t xml:space="preserve"> Nej</w:t>
      </w:r>
    </w:p>
    <w:sectPr w:rsidR="00013FF1" w:rsidRPr="00711989" w:rsidSect="000A0E69">
      <w:headerReference w:type="default" r:id="rId8"/>
      <w:headerReference w:type="first" r:id="rId9"/>
      <w:footerReference w:type="first" r:id="rId10"/>
      <w:pgSz w:w="11906" w:h="16838" w:code="9"/>
      <w:pgMar w:top="1985" w:right="1418" w:bottom="1701" w:left="2552" w:header="73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B34574" w14:textId="77777777" w:rsidR="00E16DA6" w:rsidRDefault="00E16DA6" w:rsidP="00447BA6">
      <w:r>
        <w:separator/>
      </w:r>
    </w:p>
  </w:endnote>
  <w:endnote w:type="continuationSeparator" w:id="0">
    <w:p w14:paraId="3849C86A" w14:textId="77777777" w:rsidR="00E16DA6" w:rsidRDefault="00E16DA6" w:rsidP="00447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73C76" w14:textId="77777777" w:rsidR="00301B7B" w:rsidRPr="0052701F" w:rsidRDefault="00301B7B" w:rsidP="00232E38">
    <w:pPr>
      <w:pStyle w:val="SidfotFet"/>
      <w:tabs>
        <w:tab w:val="clear" w:pos="4536"/>
        <w:tab w:val="clear" w:pos="9072"/>
        <w:tab w:val="left" w:pos="2835"/>
        <w:tab w:val="left" w:pos="4962"/>
        <w:tab w:val="left" w:pos="6663"/>
      </w:tabs>
      <w:spacing w:after="120"/>
      <w:ind w:left="42" w:right="-598"/>
      <w:rPr>
        <w:b w:val="0"/>
        <w:bCs/>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6FE94B" w14:textId="77777777" w:rsidR="00E16DA6" w:rsidRDefault="00E16DA6" w:rsidP="00447BA6">
      <w:r>
        <w:separator/>
      </w:r>
    </w:p>
  </w:footnote>
  <w:footnote w:type="continuationSeparator" w:id="0">
    <w:p w14:paraId="15A14CB3" w14:textId="77777777" w:rsidR="00E16DA6" w:rsidRDefault="00E16DA6" w:rsidP="00447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9744" w:type="dxa"/>
      <w:tblInd w:w="-18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6" w:type="dxa"/>
        <w:right w:w="6" w:type="dxa"/>
      </w:tblCellMar>
      <w:tblLook w:val="04A0" w:firstRow="1" w:lastRow="0" w:firstColumn="1" w:lastColumn="0" w:noHBand="0" w:noVBand="1"/>
    </w:tblPr>
    <w:tblGrid>
      <w:gridCol w:w="5628"/>
      <w:gridCol w:w="4116"/>
    </w:tblGrid>
    <w:tr w:rsidR="00301B7B" w14:paraId="0E548031" w14:textId="77777777" w:rsidTr="0039636E">
      <w:tc>
        <w:tcPr>
          <w:tcW w:w="5628" w:type="dxa"/>
        </w:tcPr>
        <w:p w14:paraId="7E68560B" w14:textId="77777777" w:rsidR="00301B7B" w:rsidRDefault="00301B7B" w:rsidP="007914E3">
          <w:pPr>
            <w:pStyle w:val="Sidhuvud"/>
            <w:jc w:val="both"/>
          </w:pPr>
        </w:p>
      </w:tc>
      <w:tc>
        <w:tcPr>
          <w:tcW w:w="4116" w:type="dxa"/>
        </w:tcPr>
        <w:p w14:paraId="03B9EA0C" w14:textId="79708828" w:rsidR="00301B7B" w:rsidRPr="00290C43" w:rsidRDefault="00301B7B" w:rsidP="007914E3">
          <w:pPr>
            <w:pStyle w:val="Sidhuvud"/>
            <w:jc w:val="right"/>
            <w:rPr>
              <w:rStyle w:val="Sidnummer"/>
            </w:rPr>
          </w:pPr>
          <w:r w:rsidRPr="00290C43">
            <w:rPr>
              <w:rStyle w:val="Sidnummer"/>
            </w:rPr>
            <w:fldChar w:fldCharType="begin"/>
          </w:r>
          <w:r w:rsidRPr="00290C43">
            <w:rPr>
              <w:rStyle w:val="Sidnummer"/>
            </w:rPr>
            <w:instrText xml:space="preserve"> PAGE </w:instrText>
          </w:r>
          <w:r w:rsidRPr="00290C43">
            <w:rPr>
              <w:rStyle w:val="Sidnummer"/>
            </w:rPr>
            <w:fldChar w:fldCharType="separate"/>
          </w:r>
          <w:r>
            <w:rPr>
              <w:rStyle w:val="Sidnummer"/>
            </w:rPr>
            <w:t>11</w:t>
          </w:r>
          <w:r w:rsidRPr="00290C43">
            <w:rPr>
              <w:rStyle w:val="Sidnummer"/>
            </w:rPr>
            <w:fldChar w:fldCharType="end"/>
          </w:r>
          <w:r w:rsidRPr="00290C43">
            <w:rPr>
              <w:rStyle w:val="Sidnummer"/>
            </w:rPr>
            <w:t>(</w:t>
          </w:r>
          <w:r w:rsidRPr="00290C43">
            <w:rPr>
              <w:rStyle w:val="Sidnummer"/>
            </w:rPr>
            <w:fldChar w:fldCharType="begin"/>
          </w:r>
          <w:r w:rsidRPr="00290C43">
            <w:rPr>
              <w:rStyle w:val="Sidnummer"/>
            </w:rPr>
            <w:instrText xml:space="preserve"> NUMPAGES </w:instrText>
          </w:r>
          <w:r w:rsidRPr="00290C43">
            <w:rPr>
              <w:rStyle w:val="Sidnummer"/>
            </w:rPr>
            <w:fldChar w:fldCharType="separate"/>
          </w:r>
          <w:r>
            <w:rPr>
              <w:rStyle w:val="Sidnummer"/>
            </w:rPr>
            <w:t>12</w:t>
          </w:r>
          <w:r w:rsidRPr="00290C43">
            <w:rPr>
              <w:rStyle w:val="Sidnummer"/>
            </w:rPr>
            <w:fldChar w:fldCharType="end"/>
          </w:r>
          <w:r w:rsidRPr="00290C43">
            <w:rPr>
              <w:rStyle w:val="Sidnummer"/>
            </w:rPr>
            <w:t>)</w:t>
          </w:r>
        </w:p>
      </w:tc>
    </w:tr>
  </w:tbl>
  <w:p w14:paraId="5AC68342" w14:textId="77777777" w:rsidR="00301B7B" w:rsidRDefault="00301B7B" w:rsidP="00D64FAD">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9744" w:type="dxa"/>
      <w:tblInd w:w="-18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6" w:type="dxa"/>
        <w:right w:w="6" w:type="dxa"/>
      </w:tblCellMar>
      <w:tblLook w:val="04A0" w:firstRow="1" w:lastRow="0" w:firstColumn="1" w:lastColumn="0" w:noHBand="0" w:noVBand="1"/>
    </w:tblPr>
    <w:tblGrid>
      <w:gridCol w:w="5628"/>
      <w:gridCol w:w="4116"/>
    </w:tblGrid>
    <w:tr w:rsidR="00301B7B" w14:paraId="0D9B902F" w14:textId="77777777" w:rsidTr="007914E3">
      <w:tc>
        <w:tcPr>
          <w:tcW w:w="5628" w:type="dxa"/>
        </w:tcPr>
        <w:p w14:paraId="66161051" w14:textId="77777777" w:rsidR="00301B7B" w:rsidRDefault="00301B7B" w:rsidP="000A0E69">
          <w:pPr>
            <w:pStyle w:val="Sidhuvud"/>
            <w:jc w:val="both"/>
          </w:pPr>
          <w:r>
            <w:rPr>
              <w:lang w:eastAsia="sv-SE"/>
            </w:rPr>
            <w:drawing>
              <wp:inline distT="0" distB="0" distL="0" distR="0" wp14:anchorId="1EF89C4E" wp14:editId="42910CAA">
                <wp:extent cx="1504950" cy="481330"/>
                <wp:effectExtent l="0" t="0" r="0" b="0"/>
                <wp:docPr id="29" name="Bildobjekt 29" descr="Logotyp för Myndigheten för vård- och omsorgsana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Logotyp för Myndigheten för vård- och omsorgsanaly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481330"/>
                        </a:xfrm>
                        <a:prstGeom prst="rect">
                          <a:avLst/>
                        </a:prstGeom>
                        <a:noFill/>
                        <a:ln>
                          <a:noFill/>
                        </a:ln>
                      </pic:spPr>
                    </pic:pic>
                  </a:graphicData>
                </a:graphic>
              </wp:inline>
            </w:drawing>
          </w:r>
        </w:p>
      </w:tc>
      <w:tc>
        <w:tcPr>
          <w:tcW w:w="4116" w:type="dxa"/>
        </w:tcPr>
        <w:p w14:paraId="777CE64A" w14:textId="76DBBD60" w:rsidR="00301B7B" w:rsidRPr="00290C43" w:rsidRDefault="00301B7B" w:rsidP="000A0E69">
          <w:pPr>
            <w:pStyle w:val="Sidhuvud"/>
            <w:jc w:val="right"/>
            <w:rPr>
              <w:rStyle w:val="Sidnummer"/>
            </w:rPr>
          </w:pPr>
          <w:r w:rsidRPr="00290C43">
            <w:rPr>
              <w:rStyle w:val="Sidnummer"/>
            </w:rPr>
            <w:fldChar w:fldCharType="begin"/>
          </w:r>
          <w:r w:rsidRPr="00290C43">
            <w:rPr>
              <w:rStyle w:val="Sidnummer"/>
            </w:rPr>
            <w:instrText xml:space="preserve"> PAGE </w:instrText>
          </w:r>
          <w:r w:rsidRPr="00290C43">
            <w:rPr>
              <w:rStyle w:val="Sidnummer"/>
            </w:rPr>
            <w:fldChar w:fldCharType="separate"/>
          </w:r>
          <w:r>
            <w:rPr>
              <w:rStyle w:val="Sidnummer"/>
            </w:rPr>
            <w:t>1</w:t>
          </w:r>
          <w:r w:rsidRPr="00290C43">
            <w:rPr>
              <w:rStyle w:val="Sidnummer"/>
            </w:rPr>
            <w:fldChar w:fldCharType="end"/>
          </w:r>
          <w:r w:rsidRPr="00290C43">
            <w:rPr>
              <w:rStyle w:val="Sidnummer"/>
            </w:rPr>
            <w:t>(</w:t>
          </w:r>
          <w:r w:rsidRPr="00290C43">
            <w:rPr>
              <w:rStyle w:val="Sidnummer"/>
            </w:rPr>
            <w:fldChar w:fldCharType="begin"/>
          </w:r>
          <w:r w:rsidRPr="00290C43">
            <w:rPr>
              <w:rStyle w:val="Sidnummer"/>
            </w:rPr>
            <w:instrText xml:space="preserve"> NUMPAGES </w:instrText>
          </w:r>
          <w:r w:rsidRPr="00290C43">
            <w:rPr>
              <w:rStyle w:val="Sidnummer"/>
            </w:rPr>
            <w:fldChar w:fldCharType="separate"/>
          </w:r>
          <w:r>
            <w:rPr>
              <w:rStyle w:val="Sidnummer"/>
            </w:rPr>
            <w:t>12</w:t>
          </w:r>
          <w:r w:rsidRPr="00290C43">
            <w:rPr>
              <w:rStyle w:val="Sidnummer"/>
            </w:rPr>
            <w:fldChar w:fldCharType="end"/>
          </w:r>
          <w:r w:rsidRPr="00290C43">
            <w:rPr>
              <w:rStyle w:val="Sidnummer"/>
            </w:rPr>
            <w:t>)</w:t>
          </w:r>
        </w:p>
      </w:tc>
    </w:tr>
  </w:tbl>
  <w:p w14:paraId="23F712BF" w14:textId="77777777" w:rsidR="00301B7B" w:rsidRDefault="00301B7B" w:rsidP="000A0E6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7B10930A"/>
    <w:lvl w:ilvl="0">
      <w:start w:val="1"/>
      <w:numFmt w:val="decimal"/>
      <w:pStyle w:val="Numreradlista"/>
      <w:lvlText w:val="%1."/>
      <w:lvlJc w:val="left"/>
      <w:pPr>
        <w:tabs>
          <w:tab w:val="num" w:pos="360"/>
        </w:tabs>
        <w:ind w:left="360" w:hanging="360"/>
      </w:pPr>
    </w:lvl>
  </w:abstractNum>
  <w:abstractNum w:abstractNumId="1" w15:restartNumberingAfterBreak="0">
    <w:nsid w:val="FFFFFF89"/>
    <w:multiLevelType w:val="singleLevel"/>
    <w:tmpl w:val="68F4C900"/>
    <w:lvl w:ilvl="0">
      <w:start w:val="1"/>
      <w:numFmt w:val="bullet"/>
      <w:pStyle w:val="Punktlista"/>
      <w:lvlText w:val=""/>
      <w:lvlJc w:val="left"/>
      <w:pPr>
        <w:tabs>
          <w:tab w:val="num" w:pos="360"/>
        </w:tabs>
        <w:ind w:left="360" w:hanging="360"/>
      </w:pPr>
      <w:rPr>
        <w:rFonts w:ascii="Symbol" w:hAnsi="Symbol" w:hint="default"/>
      </w:rPr>
    </w:lvl>
  </w:abstractNum>
  <w:abstractNum w:abstractNumId="2" w15:restartNumberingAfterBreak="0">
    <w:nsid w:val="0732452F"/>
    <w:multiLevelType w:val="hybridMultilevel"/>
    <w:tmpl w:val="6F348838"/>
    <w:lvl w:ilvl="0" w:tplc="041D0019">
      <w:start w:val="1"/>
      <w:numFmt w:val="lowerLetter"/>
      <w:lvlText w:val="%1."/>
      <w:lvlJc w:val="left"/>
      <w:pPr>
        <w:ind w:left="2160" w:hanging="360"/>
      </w:pPr>
    </w:lvl>
    <w:lvl w:ilvl="1" w:tplc="041D0019" w:tentative="1">
      <w:start w:val="1"/>
      <w:numFmt w:val="lowerLetter"/>
      <w:lvlText w:val="%2."/>
      <w:lvlJc w:val="left"/>
      <w:pPr>
        <w:ind w:left="2880" w:hanging="360"/>
      </w:pPr>
    </w:lvl>
    <w:lvl w:ilvl="2" w:tplc="041D001B" w:tentative="1">
      <w:start w:val="1"/>
      <w:numFmt w:val="lowerRoman"/>
      <w:lvlText w:val="%3."/>
      <w:lvlJc w:val="right"/>
      <w:pPr>
        <w:ind w:left="3600" w:hanging="180"/>
      </w:pPr>
    </w:lvl>
    <w:lvl w:ilvl="3" w:tplc="041D000F" w:tentative="1">
      <w:start w:val="1"/>
      <w:numFmt w:val="decimal"/>
      <w:lvlText w:val="%4."/>
      <w:lvlJc w:val="left"/>
      <w:pPr>
        <w:ind w:left="4320" w:hanging="360"/>
      </w:pPr>
    </w:lvl>
    <w:lvl w:ilvl="4" w:tplc="041D0019" w:tentative="1">
      <w:start w:val="1"/>
      <w:numFmt w:val="lowerLetter"/>
      <w:lvlText w:val="%5."/>
      <w:lvlJc w:val="left"/>
      <w:pPr>
        <w:ind w:left="5040" w:hanging="360"/>
      </w:pPr>
    </w:lvl>
    <w:lvl w:ilvl="5" w:tplc="041D001B" w:tentative="1">
      <w:start w:val="1"/>
      <w:numFmt w:val="lowerRoman"/>
      <w:lvlText w:val="%6."/>
      <w:lvlJc w:val="right"/>
      <w:pPr>
        <w:ind w:left="5760" w:hanging="180"/>
      </w:pPr>
    </w:lvl>
    <w:lvl w:ilvl="6" w:tplc="041D000F" w:tentative="1">
      <w:start w:val="1"/>
      <w:numFmt w:val="decimal"/>
      <w:lvlText w:val="%7."/>
      <w:lvlJc w:val="left"/>
      <w:pPr>
        <w:ind w:left="6480" w:hanging="360"/>
      </w:pPr>
    </w:lvl>
    <w:lvl w:ilvl="7" w:tplc="041D0019" w:tentative="1">
      <w:start w:val="1"/>
      <w:numFmt w:val="lowerLetter"/>
      <w:lvlText w:val="%8."/>
      <w:lvlJc w:val="left"/>
      <w:pPr>
        <w:ind w:left="7200" w:hanging="360"/>
      </w:pPr>
    </w:lvl>
    <w:lvl w:ilvl="8" w:tplc="041D001B" w:tentative="1">
      <w:start w:val="1"/>
      <w:numFmt w:val="lowerRoman"/>
      <w:lvlText w:val="%9."/>
      <w:lvlJc w:val="right"/>
      <w:pPr>
        <w:ind w:left="7920" w:hanging="180"/>
      </w:pPr>
    </w:lvl>
  </w:abstractNum>
  <w:abstractNum w:abstractNumId="3" w15:restartNumberingAfterBreak="0">
    <w:nsid w:val="085F5667"/>
    <w:multiLevelType w:val="hybridMultilevel"/>
    <w:tmpl w:val="35B8666A"/>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08C0F67"/>
    <w:multiLevelType w:val="hybridMultilevel"/>
    <w:tmpl w:val="4FE2F1C0"/>
    <w:lvl w:ilvl="0" w:tplc="041D0019">
      <w:start w:val="1"/>
      <w:numFmt w:val="lowerLetter"/>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5" w15:restartNumberingAfterBreak="0">
    <w:nsid w:val="11DB26B4"/>
    <w:multiLevelType w:val="hybridMultilevel"/>
    <w:tmpl w:val="801078D4"/>
    <w:lvl w:ilvl="0" w:tplc="E8522D76">
      <w:start w:val="4"/>
      <w:numFmt w:val="bullet"/>
      <w:lvlText w:val="-"/>
      <w:lvlJc w:val="left"/>
      <w:pPr>
        <w:ind w:left="720" w:hanging="360"/>
      </w:pPr>
      <w:rPr>
        <w:rFonts w:ascii="Georgia" w:eastAsiaTheme="minorHAnsi"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6B853CA"/>
    <w:multiLevelType w:val="hybridMultilevel"/>
    <w:tmpl w:val="6F348838"/>
    <w:lvl w:ilvl="0" w:tplc="041D0019">
      <w:start w:val="1"/>
      <w:numFmt w:val="lowerLetter"/>
      <w:lvlText w:val="%1."/>
      <w:lvlJc w:val="left"/>
      <w:pPr>
        <w:ind w:left="2160" w:hanging="360"/>
      </w:pPr>
    </w:lvl>
    <w:lvl w:ilvl="1" w:tplc="041D0019" w:tentative="1">
      <w:start w:val="1"/>
      <w:numFmt w:val="lowerLetter"/>
      <w:lvlText w:val="%2."/>
      <w:lvlJc w:val="left"/>
      <w:pPr>
        <w:ind w:left="2880" w:hanging="360"/>
      </w:pPr>
    </w:lvl>
    <w:lvl w:ilvl="2" w:tplc="041D001B" w:tentative="1">
      <w:start w:val="1"/>
      <w:numFmt w:val="lowerRoman"/>
      <w:lvlText w:val="%3."/>
      <w:lvlJc w:val="right"/>
      <w:pPr>
        <w:ind w:left="3600" w:hanging="180"/>
      </w:pPr>
    </w:lvl>
    <w:lvl w:ilvl="3" w:tplc="041D000F" w:tentative="1">
      <w:start w:val="1"/>
      <w:numFmt w:val="decimal"/>
      <w:lvlText w:val="%4."/>
      <w:lvlJc w:val="left"/>
      <w:pPr>
        <w:ind w:left="4320" w:hanging="360"/>
      </w:pPr>
    </w:lvl>
    <w:lvl w:ilvl="4" w:tplc="041D0019" w:tentative="1">
      <w:start w:val="1"/>
      <w:numFmt w:val="lowerLetter"/>
      <w:lvlText w:val="%5."/>
      <w:lvlJc w:val="left"/>
      <w:pPr>
        <w:ind w:left="5040" w:hanging="360"/>
      </w:pPr>
    </w:lvl>
    <w:lvl w:ilvl="5" w:tplc="041D001B" w:tentative="1">
      <w:start w:val="1"/>
      <w:numFmt w:val="lowerRoman"/>
      <w:lvlText w:val="%6."/>
      <w:lvlJc w:val="right"/>
      <w:pPr>
        <w:ind w:left="5760" w:hanging="180"/>
      </w:pPr>
    </w:lvl>
    <w:lvl w:ilvl="6" w:tplc="041D000F" w:tentative="1">
      <w:start w:val="1"/>
      <w:numFmt w:val="decimal"/>
      <w:lvlText w:val="%7."/>
      <w:lvlJc w:val="left"/>
      <w:pPr>
        <w:ind w:left="6480" w:hanging="360"/>
      </w:pPr>
    </w:lvl>
    <w:lvl w:ilvl="7" w:tplc="041D0019" w:tentative="1">
      <w:start w:val="1"/>
      <w:numFmt w:val="lowerLetter"/>
      <w:lvlText w:val="%8."/>
      <w:lvlJc w:val="left"/>
      <w:pPr>
        <w:ind w:left="7200" w:hanging="360"/>
      </w:pPr>
    </w:lvl>
    <w:lvl w:ilvl="8" w:tplc="041D001B" w:tentative="1">
      <w:start w:val="1"/>
      <w:numFmt w:val="lowerRoman"/>
      <w:lvlText w:val="%9."/>
      <w:lvlJc w:val="right"/>
      <w:pPr>
        <w:ind w:left="7920" w:hanging="180"/>
      </w:pPr>
    </w:lvl>
  </w:abstractNum>
  <w:abstractNum w:abstractNumId="7" w15:restartNumberingAfterBreak="0">
    <w:nsid w:val="172F08F9"/>
    <w:multiLevelType w:val="hybridMultilevel"/>
    <w:tmpl w:val="AC38683C"/>
    <w:lvl w:ilvl="0" w:tplc="041D0019">
      <w:start w:val="1"/>
      <w:numFmt w:val="lowerLetter"/>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8" w15:restartNumberingAfterBreak="0">
    <w:nsid w:val="1D172760"/>
    <w:multiLevelType w:val="hybridMultilevel"/>
    <w:tmpl w:val="3AE60632"/>
    <w:lvl w:ilvl="0" w:tplc="251ABE9E">
      <w:start w:val="2022"/>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EEE5214"/>
    <w:multiLevelType w:val="hybridMultilevel"/>
    <w:tmpl w:val="F68E6D08"/>
    <w:lvl w:ilvl="0" w:tplc="041D0019">
      <w:start w:val="1"/>
      <w:numFmt w:val="lowerLetter"/>
      <w:lvlText w:val="%1."/>
      <w:lvlJc w:val="left"/>
      <w:pPr>
        <w:ind w:left="2160" w:hanging="360"/>
      </w:pPr>
    </w:lvl>
    <w:lvl w:ilvl="1" w:tplc="041D0019" w:tentative="1">
      <w:start w:val="1"/>
      <w:numFmt w:val="lowerLetter"/>
      <w:lvlText w:val="%2."/>
      <w:lvlJc w:val="left"/>
      <w:pPr>
        <w:ind w:left="2880" w:hanging="360"/>
      </w:pPr>
    </w:lvl>
    <w:lvl w:ilvl="2" w:tplc="041D001B" w:tentative="1">
      <w:start w:val="1"/>
      <w:numFmt w:val="lowerRoman"/>
      <w:lvlText w:val="%3."/>
      <w:lvlJc w:val="right"/>
      <w:pPr>
        <w:ind w:left="3600" w:hanging="180"/>
      </w:pPr>
    </w:lvl>
    <w:lvl w:ilvl="3" w:tplc="041D000F" w:tentative="1">
      <w:start w:val="1"/>
      <w:numFmt w:val="decimal"/>
      <w:lvlText w:val="%4."/>
      <w:lvlJc w:val="left"/>
      <w:pPr>
        <w:ind w:left="4320" w:hanging="360"/>
      </w:pPr>
    </w:lvl>
    <w:lvl w:ilvl="4" w:tplc="041D0019" w:tentative="1">
      <w:start w:val="1"/>
      <w:numFmt w:val="lowerLetter"/>
      <w:lvlText w:val="%5."/>
      <w:lvlJc w:val="left"/>
      <w:pPr>
        <w:ind w:left="5040" w:hanging="360"/>
      </w:pPr>
    </w:lvl>
    <w:lvl w:ilvl="5" w:tplc="041D001B" w:tentative="1">
      <w:start w:val="1"/>
      <w:numFmt w:val="lowerRoman"/>
      <w:lvlText w:val="%6."/>
      <w:lvlJc w:val="right"/>
      <w:pPr>
        <w:ind w:left="5760" w:hanging="180"/>
      </w:pPr>
    </w:lvl>
    <w:lvl w:ilvl="6" w:tplc="041D000F" w:tentative="1">
      <w:start w:val="1"/>
      <w:numFmt w:val="decimal"/>
      <w:lvlText w:val="%7."/>
      <w:lvlJc w:val="left"/>
      <w:pPr>
        <w:ind w:left="6480" w:hanging="360"/>
      </w:pPr>
    </w:lvl>
    <w:lvl w:ilvl="7" w:tplc="041D0019" w:tentative="1">
      <w:start w:val="1"/>
      <w:numFmt w:val="lowerLetter"/>
      <w:lvlText w:val="%8."/>
      <w:lvlJc w:val="left"/>
      <w:pPr>
        <w:ind w:left="7200" w:hanging="360"/>
      </w:pPr>
    </w:lvl>
    <w:lvl w:ilvl="8" w:tplc="041D001B" w:tentative="1">
      <w:start w:val="1"/>
      <w:numFmt w:val="lowerRoman"/>
      <w:lvlText w:val="%9."/>
      <w:lvlJc w:val="right"/>
      <w:pPr>
        <w:ind w:left="7920" w:hanging="180"/>
      </w:pPr>
    </w:lvl>
  </w:abstractNum>
  <w:abstractNum w:abstractNumId="10" w15:restartNumberingAfterBreak="0">
    <w:nsid w:val="1F8C0176"/>
    <w:multiLevelType w:val="hybridMultilevel"/>
    <w:tmpl w:val="771E2016"/>
    <w:lvl w:ilvl="0" w:tplc="C5F25D1A">
      <w:start w:val="1"/>
      <w:numFmt w:val="decimal"/>
      <w:lvlText w:val="%1."/>
      <w:lvlJc w:val="left"/>
      <w:pPr>
        <w:ind w:left="397" w:hanging="397"/>
      </w:pPr>
      <w:rPr>
        <w:rFonts w:hint="default"/>
        <w:strike w:val="0"/>
      </w:rPr>
    </w:lvl>
    <w:lvl w:ilvl="1" w:tplc="041D0001">
      <w:start w:val="1"/>
      <w:numFmt w:val="bullet"/>
      <w:lvlText w:val=""/>
      <w:lvlJc w:val="left"/>
      <w:pPr>
        <w:ind w:left="1440" w:hanging="360"/>
      </w:pPr>
      <w:rPr>
        <w:rFonts w:ascii="Symbol" w:hAnsi="Symbol" w:hint="default"/>
      </w:r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25363336"/>
    <w:multiLevelType w:val="hybridMultilevel"/>
    <w:tmpl w:val="AC38683C"/>
    <w:lvl w:ilvl="0" w:tplc="041D0019">
      <w:start w:val="1"/>
      <w:numFmt w:val="lowerLetter"/>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12" w15:restartNumberingAfterBreak="0">
    <w:nsid w:val="266D6C19"/>
    <w:multiLevelType w:val="hybridMultilevel"/>
    <w:tmpl w:val="7106681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2AA83569"/>
    <w:multiLevelType w:val="hybridMultilevel"/>
    <w:tmpl w:val="904ADD74"/>
    <w:lvl w:ilvl="0" w:tplc="041D0019">
      <w:start w:val="1"/>
      <w:numFmt w:val="lowerLetter"/>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2EA94D04"/>
    <w:multiLevelType w:val="hybridMultilevel"/>
    <w:tmpl w:val="8E9EBD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0892335"/>
    <w:multiLevelType w:val="hybridMultilevel"/>
    <w:tmpl w:val="DEAE5570"/>
    <w:lvl w:ilvl="0" w:tplc="C5F25D1A">
      <w:start w:val="1"/>
      <w:numFmt w:val="decimal"/>
      <w:lvlText w:val="%1."/>
      <w:lvlJc w:val="left"/>
      <w:pPr>
        <w:ind w:left="397" w:hanging="397"/>
      </w:pPr>
      <w:rPr>
        <w:rFonts w:hint="default"/>
        <w:strike w:val="0"/>
      </w:rPr>
    </w:lvl>
    <w:lvl w:ilvl="1" w:tplc="041D0001">
      <w:start w:val="1"/>
      <w:numFmt w:val="bullet"/>
      <w:lvlText w:val=""/>
      <w:lvlJc w:val="left"/>
      <w:pPr>
        <w:ind w:left="1440" w:hanging="360"/>
      </w:pPr>
      <w:rPr>
        <w:rFonts w:ascii="Symbol" w:hAnsi="Symbol" w:hint="default"/>
      </w:r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31804467"/>
    <w:multiLevelType w:val="hybridMultilevel"/>
    <w:tmpl w:val="AC38683C"/>
    <w:lvl w:ilvl="0" w:tplc="041D0019">
      <w:start w:val="1"/>
      <w:numFmt w:val="lowerLetter"/>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17" w15:restartNumberingAfterBreak="0">
    <w:nsid w:val="34BA1184"/>
    <w:multiLevelType w:val="hybridMultilevel"/>
    <w:tmpl w:val="F68E6D08"/>
    <w:lvl w:ilvl="0" w:tplc="041D0019">
      <w:start w:val="1"/>
      <w:numFmt w:val="lowerLetter"/>
      <w:lvlText w:val="%1."/>
      <w:lvlJc w:val="left"/>
      <w:pPr>
        <w:ind w:left="2160" w:hanging="360"/>
      </w:pPr>
    </w:lvl>
    <w:lvl w:ilvl="1" w:tplc="041D0019" w:tentative="1">
      <w:start w:val="1"/>
      <w:numFmt w:val="lowerLetter"/>
      <w:lvlText w:val="%2."/>
      <w:lvlJc w:val="left"/>
      <w:pPr>
        <w:ind w:left="2880" w:hanging="360"/>
      </w:pPr>
    </w:lvl>
    <w:lvl w:ilvl="2" w:tplc="041D001B" w:tentative="1">
      <w:start w:val="1"/>
      <w:numFmt w:val="lowerRoman"/>
      <w:lvlText w:val="%3."/>
      <w:lvlJc w:val="right"/>
      <w:pPr>
        <w:ind w:left="3600" w:hanging="180"/>
      </w:pPr>
    </w:lvl>
    <w:lvl w:ilvl="3" w:tplc="041D000F" w:tentative="1">
      <w:start w:val="1"/>
      <w:numFmt w:val="decimal"/>
      <w:lvlText w:val="%4."/>
      <w:lvlJc w:val="left"/>
      <w:pPr>
        <w:ind w:left="4320" w:hanging="360"/>
      </w:pPr>
    </w:lvl>
    <w:lvl w:ilvl="4" w:tplc="041D0019" w:tentative="1">
      <w:start w:val="1"/>
      <w:numFmt w:val="lowerLetter"/>
      <w:lvlText w:val="%5."/>
      <w:lvlJc w:val="left"/>
      <w:pPr>
        <w:ind w:left="5040" w:hanging="360"/>
      </w:pPr>
    </w:lvl>
    <w:lvl w:ilvl="5" w:tplc="041D001B" w:tentative="1">
      <w:start w:val="1"/>
      <w:numFmt w:val="lowerRoman"/>
      <w:lvlText w:val="%6."/>
      <w:lvlJc w:val="right"/>
      <w:pPr>
        <w:ind w:left="5760" w:hanging="180"/>
      </w:pPr>
    </w:lvl>
    <w:lvl w:ilvl="6" w:tplc="041D000F" w:tentative="1">
      <w:start w:val="1"/>
      <w:numFmt w:val="decimal"/>
      <w:lvlText w:val="%7."/>
      <w:lvlJc w:val="left"/>
      <w:pPr>
        <w:ind w:left="6480" w:hanging="360"/>
      </w:pPr>
    </w:lvl>
    <w:lvl w:ilvl="7" w:tplc="041D0019" w:tentative="1">
      <w:start w:val="1"/>
      <w:numFmt w:val="lowerLetter"/>
      <w:lvlText w:val="%8."/>
      <w:lvlJc w:val="left"/>
      <w:pPr>
        <w:ind w:left="7200" w:hanging="360"/>
      </w:pPr>
    </w:lvl>
    <w:lvl w:ilvl="8" w:tplc="041D001B" w:tentative="1">
      <w:start w:val="1"/>
      <w:numFmt w:val="lowerRoman"/>
      <w:lvlText w:val="%9."/>
      <w:lvlJc w:val="right"/>
      <w:pPr>
        <w:ind w:left="7920" w:hanging="180"/>
      </w:pPr>
    </w:lvl>
  </w:abstractNum>
  <w:abstractNum w:abstractNumId="18" w15:restartNumberingAfterBreak="0">
    <w:nsid w:val="3CB05E37"/>
    <w:multiLevelType w:val="hybridMultilevel"/>
    <w:tmpl w:val="697E674C"/>
    <w:lvl w:ilvl="0" w:tplc="041D0019">
      <w:start w:val="1"/>
      <w:numFmt w:val="lowerLetter"/>
      <w:lvlText w:val="%1."/>
      <w:lvlJc w:val="left"/>
      <w:pPr>
        <w:ind w:left="2384" w:hanging="360"/>
      </w:pPr>
    </w:lvl>
    <w:lvl w:ilvl="1" w:tplc="041D0019" w:tentative="1">
      <w:start w:val="1"/>
      <w:numFmt w:val="lowerLetter"/>
      <w:lvlText w:val="%2."/>
      <w:lvlJc w:val="left"/>
      <w:pPr>
        <w:ind w:left="3104" w:hanging="360"/>
      </w:pPr>
    </w:lvl>
    <w:lvl w:ilvl="2" w:tplc="041D001B" w:tentative="1">
      <w:start w:val="1"/>
      <w:numFmt w:val="lowerRoman"/>
      <w:lvlText w:val="%3."/>
      <w:lvlJc w:val="right"/>
      <w:pPr>
        <w:ind w:left="3824" w:hanging="180"/>
      </w:pPr>
    </w:lvl>
    <w:lvl w:ilvl="3" w:tplc="041D000F" w:tentative="1">
      <w:start w:val="1"/>
      <w:numFmt w:val="decimal"/>
      <w:lvlText w:val="%4."/>
      <w:lvlJc w:val="left"/>
      <w:pPr>
        <w:ind w:left="4544" w:hanging="360"/>
      </w:pPr>
    </w:lvl>
    <w:lvl w:ilvl="4" w:tplc="041D0019" w:tentative="1">
      <w:start w:val="1"/>
      <w:numFmt w:val="lowerLetter"/>
      <w:lvlText w:val="%5."/>
      <w:lvlJc w:val="left"/>
      <w:pPr>
        <w:ind w:left="5264" w:hanging="360"/>
      </w:pPr>
    </w:lvl>
    <w:lvl w:ilvl="5" w:tplc="041D001B" w:tentative="1">
      <w:start w:val="1"/>
      <w:numFmt w:val="lowerRoman"/>
      <w:lvlText w:val="%6."/>
      <w:lvlJc w:val="right"/>
      <w:pPr>
        <w:ind w:left="5984" w:hanging="180"/>
      </w:pPr>
    </w:lvl>
    <w:lvl w:ilvl="6" w:tplc="041D000F" w:tentative="1">
      <w:start w:val="1"/>
      <w:numFmt w:val="decimal"/>
      <w:lvlText w:val="%7."/>
      <w:lvlJc w:val="left"/>
      <w:pPr>
        <w:ind w:left="6704" w:hanging="360"/>
      </w:pPr>
    </w:lvl>
    <w:lvl w:ilvl="7" w:tplc="041D0019" w:tentative="1">
      <w:start w:val="1"/>
      <w:numFmt w:val="lowerLetter"/>
      <w:lvlText w:val="%8."/>
      <w:lvlJc w:val="left"/>
      <w:pPr>
        <w:ind w:left="7424" w:hanging="360"/>
      </w:pPr>
    </w:lvl>
    <w:lvl w:ilvl="8" w:tplc="041D001B" w:tentative="1">
      <w:start w:val="1"/>
      <w:numFmt w:val="lowerRoman"/>
      <w:lvlText w:val="%9."/>
      <w:lvlJc w:val="right"/>
      <w:pPr>
        <w:ind w:left="8144" w:hanging="180"/>
      </w:pPr>
    </w:lvl>
  </w:abstractNum>
  <w:abstractNum w:abstractNumId="19" w15:restartNumberingAfterBreak="0">
    <w:nsid w:val="3D5367E3"/>
    <w:multiLevelType w:val="hybridMultilevel"/>
    <w:tmpl w:val="9DB8156C"/>
    <w:lvl w:ilvl="0" w:tplc="041D0019">
      <w:start w:val="1"/>
      <w:numFmt w:val="lowerLetter"/>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421146B3"/>
    <w:multiLevelType w:val="hybridMultilevel"/>
    <w:tmpl w:val="904ADD74"/>
    <w:lvl w:ilvl="0" w:tplc="041D0019">
      <w:start w:val="1"/>
      <w:numFmt w:val="lowerLetter"/>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444F3CB2"/>
    <w:multiLevelType w:val="hybridMultilevel"/>
    <w:tmpl w:val="7EAC1182"/>
    <w:lvl w:ilvl="0" w:tplc="041D0017">
      <w:start w:val="1"/>
      <w:numFmt w:val="lowerLetter"/>
      <w:lvlText w:val="%1)"/>
      <w:lvlJc w:val="left"/>
      <w:pPr>
        <w:ind w:left="1440" w:hanging="360"/>
      </w:pPr>
    </w:lvl>
    <w:lvl w:ilvl="1" w:tplc="041D0019">
      <w:start w:val="1"/>
      <w:numFmt w:val="lowerLetter"/>
      <w:lvlText w:val="%2."/>
      <w:lvlJc w:val="left"/>
      <w:pPr>
        <w:ind w:left="2160" w:hanging="360"/>
      </w:pPr>
    </w:lvl>
    <w:lvl w:ilvl="2" w:tplc="041D001B">
      <w:start w:val="1"/>
      <w:numFmt w:val="lowerRoman"/>
      <w:lvlText w:val="%3."/>
      <w:lvlJc w:val="right"/>
      <w:pPr>
        <w:ind w:left="2880" w:hanging="180"/>
      </w:pPr>
    </w:lvl>
    <w:lvl w:ilvl="3" w:tplc="041D000F">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22" w15:restartNumberingAfterBreak="0">
    <w:nsid w:val="4D877E8F"/>
    <w:multiLevelType w:val="hybridMultilevel"/>
    <w:tmpl w:val="EA848BDC"/>
    <w:lvl w:ilvl="0" w:tplc="C5F25D1A">
      <w:start w:val="1"/>
      <w:numFmt w:val="decimal"/>
      <w:lvlText w:val="%1."/>
      <w:lvlJc w:val="left"/>
      <w:pPr>
        <w:ind w:left="397" w:hanging="397"/>
      </w:pPr>
      <w:rPr>
        <w:rFonts w:hint="default"/>
        <w:strike w:val="0"/>
      </w:rPr>
    </w:lvl>
    <w:lvl w:ilvl="1" w:tplc="041D0001">
      <w:start w:val="1"/>
      <w:numFmt w:val="bullet"/>
      <w:lvlText w:val=""/>
      <w:lvlJc w:val="left"/>
      <w:pPr>
        <w:ind w:left="1440" w:hanging="360"/>
      </w:pPr>
      <w:rPr>
        <w:rFonts w:ascii="Symbol" w:hAnsi="Symbol" w:hint="default"/>
      </w:r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4DC26107"/>
    <w:multiLevelType w:val="hybridMultilevel"/>
    <w:tmpl w:val="AC38683C"/>
    <w:lvl w:ilvl="0" w:tplc="041D0019">
      <w:start w:val="1"/>
      <w:numFmt w:val="lowerLetter"/>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24" w15:restartNumberingAfterBreak="0">
    <w:nsid w:val="4F5946F1"/>
    <w:multiLevelType w:val="hybridMultilevel"/>
    <w:tmpl w:val="B2088CE8"/>
    <w:lvl w:ilvl="0" w:tplc="C5F25D1A">
      <w:start w:val="1"/>
      <w:numFmt w:val="decimal"/>
      <w:lvlText w:val="%1."/>
      <w:lvlJc w:val="left"/>
      <w:pPr>
        <w:ind w:left="397" w:hanging="397"/>
      </w:pPr>
      <w:rPr>
        <w:rFonts w:hint="default"/>
        <w:strike w:val="0"/>
      </w:rPr>
    </w:lvl>
    <w:lvl w:ilvl="1" w:tplc="041D0001">
      <w:start w:val="1"/>
      <w:numFmt w:val="bullet"/>
      <w:lvlText w:val=""/>
      <w:lvlJc w:val="left"/>
      <w:pPr>
        <w:ind w:left="1440" w:hanging="360"/>
      </w:pPr>
      <w:rPr>
        <w:rFonts w:ascii="Symbol" w:hAnsi="Symbol" w:hint="default"/>
      </w:r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4FE71829"/>
    <w:multiLevelType w:val="hybridMultilevel"/>
    <w:tmpl w:val="5986070A"/>
    <w:lvl w:ilvl="0" w:tplc="C5F25D1A">
      <w:start w:val="1"/>
      <w:numFmt w:val="decimal"/>
      <w:lvlText w:val="%1."/>
      <w:lvlJc w:val="left"/>
      <w:pPr>
        <w:ind w:left="397" w:hanging="397"/>
      </w:pPr>
      <w:rPr>
        <w:rFonts w:hint="default"/>
        <w:strike w:val="0"/>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501209C6"/>
    <w:multiLevelType w:val="hybridMultilevel"/>
    <w:tmpl w:val="2E48E668"/>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7" w15:restartNumberingAfterBreak="0">
    <w:nsid w:val="51E45619"/>
    <w:multiLevelType w:val="hybridMultilevel"/>
    <w:tmpl w:val="985A5F04"/>
    <w:lvl w:ilvl="0" w:tplc="041D0019">
      <w:start w:val="1"/>
      <w:numFmt w:val="lowerLetter"/>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8" w15:restartNumberingAfterBreak="0">
    <w:nsid w:val="558645DB"/>
    <w:multiLevelType w:val="hybridMultilevel"/>
    <w:tmpl w:val="6F348838"/>
    <w:lvl w:ilvl="0" w:tplc="041D0019">
      <w:start w:val="1"/>
      <w:numFmt w:val="lowerLetter"/>
      <w:lvlText w:val="%1."/>
      <w:lvlJc w:val="left"/>
      <w:pPr>
        <w:ind w:left="2160" w:hanging="360"/>
      </w:pPr>
    </w:lvl>
    <w:lvl w:ilvl="1" w:tplc="041D0019" w:tentative="1">
      <w:start w:val="1"/>
      <w:numFmt w:val="lowerLetter"/>
      <w:lvlText w:val="%2."/>
      <w:lvlJc w:val="left"/>
      <w:pPr>
        <w:ind w:left="2880" w:hanging="360"/>
      </w:pPr>
    </w:lvl>
    <w:lvl w:ilvl="2" w:tplc="041D001B" w:tentative="1">
      <w:start w:val="1"/>
      <w:numFmt w:val="lowerRoman"/>
      <w:lvlText w:val="%3."/>
      <w:lvlJc w:val="right"/>
      <w:pPr>
        <w:ind w:left="3600" w:hanging="180"/>
      </w:pPr>
    </w:lvl>
    <w:lvl w:ilvl="3" w:tplc="041D000F" w:tentative="1">
      <w:start w:val="1"/>
      <w:numFmt w:val="decimal"/>
      <w:lvlText w:val="%4."/>
      <w:lvlJc w:val="left"/>
      <w:pPr>
        <w:ind w:left="4320" w:hanging="360"/>
      </w:pPr>
    </w:lvl>
    <w:lvl w:ilvl="4" w:tplc="041D0019" w:tentative="1">
      <w:start w:val="1"/>
      <w:numFmt w:val="lowerLetter"/>
      <w:lvlText w:val="%5."/>
      <w:lvlJc w:val="left"/>
      <w:pPr>
        <w:ind w:left="5040" w:hanging="360"/>
      </w:pPr>
    </w:lvl>
    <w:lvl w:ilvl="5" w:tplc="041D001B" w:tentative="1">
      <w:start w:val="1"/>
      <w:numFmt w:val="lowerRoman"/>
      <w:lvlText w:val="%6."/>
      <w:lvlJc w:val="right"/>
      <w:pPr>
        <w:ind w:left="5760" w:hanging="180"/>
      </w:pPr>
    </w:lvl>
    <w:lvl w:ilvl="6" w:tplc="041D000F" w:tentative="1">
      <w:start w:val="1"/>
      <w:numFmt w:val="decimal"/>
      <w:lvlText w:val="%7."/>
      <w:lvlJc w:val="left"/>
      <w:pPr>
        <w:ind w:left="6480" w:hanging="360"/>
      </w:pPr>
    </w:lvl>
    <w:lvl w:ilvl="7" w:tplc="041D0019" w:tentative="1">
      <w:start w:val="1"/>
      <w:numFmt w:val="lowerLetter"/>
      <w:lvlText w:val="%8."/>
      <w:lvlJc w:val="left"/>
      <w:pPr>
        <w:ind w:left="7200" w:hanging="360"/>
      </w:pPr>
    </w:lvl>
    <w:lvl w:ilvl="8" w:tplc="041D001B" w:tentative="1">
      <w:start w:val="1"/>
      <w:numFmt w:val="lowerRoman"/>
      <w:lvlText w:val="%9."/>
      <w:lvlJc w:val="right"/>
      <w:pPr>
        <w:ind w:left="7920" w:hanging="180"/>
      </w:pPr>
    </w:lvl>
  </w:abstractNum>
  <w:abstractNum w:abstractNumId="29" w15:restartNumberingAfterBreak="0">
    <w:nsid w:val="56F8377D"/>
    <w:multiLevelType w:val="hybridMultilevel"/>
    <w:tmpl w:val="EA3CB69C"/>
    <w:lvl w:ilvl="0" w:tplc="C5F25D1A">
      <w:start w:val="1"/>
      <w:numFmt w:val="decimal"/>
      <w:lvlText w:val="%1."/>
      <w:lvlJc w:val="left"/>
      <w:pPr>
        <w:ind w:left="397" w:hanging="397"/>
      </w:pPr>
      <w:rPr>
        <w:rFonts w:hint="default"/>
        <w:strike w:val="0"/>
      </w:rPr>
    </w:lvl>
    <w:lvl w:ilvl="1" w:tplc="041D0001">
      <w:start w:val="1"/>
      <w:numFmt w:val="bullet"/>
      <w:lvlText w:val=""/>
      <w:lvlJc w:val="left"/>
      <w:pPr>
        <w:ind w:left="1440" w:hanging="360"/>
      </w:pPr>
      <w:rPr>
        <w:rFonts w:ascii="Symbol" w:hAnsi="Symbol" w:hint="default"/>
      </w:rPr>
    </w:lvl>
    <w:lvl w:ilvl="2" w:tplc="041D001B">
      <w:start w:val="1"/>
      <w:numFmt w:val="lowerRoman"/>
      <w:lvlText w:val="%3."/>
      <w:lvlJc w:val="right"/>
      <w:pPr>
        <w:ind w:left="2160" w:hanging="180"/>
      </w:pPr>
    </w:lvl>
    <w:lvl w:ilvl="3" w:tplc="F29CDCC4">
      <w:start w:val="3"/>
      <w:numFmt w:val="upperLetter"/>
      <w:lvlText w:val="%4."/>
      <w:lvlJc w:val="left"/>
      <w:pPr>
        <w:ind w:left="2880" w:hanging="360"/>
      </w:pPr>
      <w:rPr>
        <w:rFonts w:hint="default"/>
      </w:r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0" w15:restartNumberingAfterBreak="0">
    <w:nsid w:val="5A523C45"/>
    <w:multiLevelType w:val="hybridMultilevel"/>
    <w:tmpl w:val="6F348838"/>
    <w:lvl w:ilvl="0" w:tplc="041D0019">
      <w:start w:val="1"/>
      <w:numFmt w:val="lowerLetter"/>
      <w:lvlText w:val="%1."/>
      <w:lvlJc w:val="left"/>
      <w:pPr>
        <w:ind w:left="2160" w:hanging="360"/>
      </w:pPr>
    </w:lvl>
    <w:lvl w:ilvl="1" w:tplc="041D0019" w:tentative="1">
      <w:start w:val="1"/>
      <w:numFmt w:val="lowerLetter"/>
      <w:lvlText w:val="%2."/>
      <w:lvlJc w:val="left"/>
      <w:pPr>
        <w:ind w:left="2880" w:hanging="360"/>
      </w:pPr>
    </w:lvl>
    <w:lvl w:ilvl="2" w:tplc="041D001B" w:tentative="1">
      <w:start w:val="1"/>
      <w:numFmt w:val="lowerRoman"/>
      <w:lvlText w:val="%3."/>
      <w:lvlJc w:val="right"/>
      <w:pPr>
        <w:ind w:left="3600" w:hanging="180"/>
      </w:pPr>
    </w:lvl>
    <w:lvl w:ilvl="3" w:tplc="041D000F" w:tentative="1">
      <w:start w:val="1"/>
      <w:numFmt w:val="decimal"/>
      <w:lvlText w:val="%4."/>
      <w:lvlJc w:val="left"/>
      <w:pPr>
        <w:ind w:left="4320" w:hanging="360"/>
      </w:pPr>
    </w:lvl>
    <w:lvl w:ilvl="4" w:tplc="041D0019" w:tentative="1">
      <w:start w:val="1"/>
      <w:numFmt w:val="lowerLetter"/>
      <w:lvlText w:val="%5."/>
      <w:lvlJc w:val="left"/>
      <w:pPr>
        <w:ind w:left="5040" w:hanging="360"/>
      </w:pPr>
    </w:lvl>
    <w:lvl w:ilvl="5" w:tplc="041D001B" w:tentative="1">
      <w:start w:val="1"/>
      <w:numFmt w:val="lowerRoman"/>
      <w:lvlText w:val="%6."/>
      <w:lvlJc w:val="right"/>
      <w:pPr>
        <w:ind w:left="5760" w:hanging="180"/>
      </w:pPr>
    </w:lvl>
    <w:lvl w:ilvl="6" w:tplc="041D000F" w:tentative="1">
      <w:start w:val="1"/>
      <w:numFmt w:val="decimal"/>
      <w:lvlText w:val="%7."/>
      <w:lvlJc w:val="left"/>
      <w:pPr>
        <w:ind w:left="6480" w:hanging="360"/>
      </w:pPr>
    </w:lvl>
    <w:lvl w:ilvl="7" w:tplc="041D0019" w:tentative="1">
      <w:start w:val="1"/>
      <w:numFmt w:val="lowerLetter"/>
      <w:lvlText w:val="%8."/>
      <w:lvlJc w:val="left"/>
      <w:pPr>
        <w:ind w:left="7200" w:hanging="360"/>
      </w:pPr>
    </w:lvl>
    <w:lvl w:ilvl="8" w:tplc="041D001B" w:tentative="1">
      <w:start w:val="1"/>
      <w:numFmt w:val="lowerRoman"/>
      <w:lvlText w:val="%9."/>
      <w:lvlJc w:val="right"/>
      <w:pPr>
        <w:ind w:left="7920" w:hanging="180"/>
      </w:pPr>
    </w:lvl>
  </w:abstractNum>
  <w:abstractNum w:abstractNumId="31" w15:restartNumberingAfterBreak="0">
    <w:nsid w:val="5D931816"/>
    <w:multiLevelType w:val="multilevel"/>
    <w:tmpl w:val="940C2040"/>
    <w:lvl w:ilvl="0">
      <w:start w:val="1"/>
      <w:numFmt w:val="decimal"/>
      <w:pStyle w:val="nRubrik1"/>
      <w:lvlText w:val="%1."/>
      <w:lvlJc w:val="left"/>
      <w:pPr>
        <w:tabs>
          <w:tab w:val="num" w:pos="680"/>
        </w:tabs>
        <w:ind w:left="680" w:hanging="680"/>
      </w:pPr>
      <w:rPr>
        <w:rFonts w:hint="default"/>
      </w:rPr>
    </w:lvl>
    <w:lvl w:ilvl="1">
      <w:start w:val="1"/>
      <w:numFmt w:val="decimal"/>
      <w:pStyle w:val="nRubrik2"/>
      <w:lvlText w:val="%1.%2."/>
      <w:lvlJc w:val="left"/>
      <w:pPr>
        <w:tabs>
          <w:tab w:val="num" w:pos="680"/>
        </w:tabs>
        <w:ind w:left="680" w:hanging="680"/>
      </w:pPr>
      <w:rPr>
        <w:rFonts w:hint="default"/>
      </w:rPr>
    </w:lvl>
    <w:lvl w:ilvl="2">
      <w:start w:val="1"/>
      <w:numFmt w:val="decimal"/>
      <w:pStyle w:val="nRubrik3"/>
      <w:lvlText w:val="%1.%2.%3."/>
      <w:lvlJc w:val="left"/>
      <w:pPr>
        <w:tabs>
          <w:tab w:val="num" w:pos="680"/>
        </w:tabs>
        <w:ind w:left="680" w:hanging="6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0B831AD"/>
    <w:multiLevelType w:val="hybridMultilevel"/>
    <w:tmpl w:val="6F348838"/>
    <w:lvl w:ilvl="0" w:tplc="041D0019">
      <w:start w:val="1"/>
      <w:numFmt w:val="lowerLetter"/>
      <w:lvlText w:val="%1."/>
      <w:lvlJc w:val="left"/>
      <w:pPr>
        <w:ind w:left="2160" w:hanging="360"/>
      </w:pPr>
    </w:lvl>
    <w:lvl w:ilvl="1" w:tplc="041D0019" w:tentative="1">
      <w:start w:val="1"/>
      <w:numFmt w:val="lowerLetter"/>
      <w:lvlText w:val="%2."/>
      <w:lvlJc w:val="left"/>
      <w:pPr>
        <w:ind w:left="2880" w:hanging="360"/>
      </w:pPr>
    </w:lvl>
    <w:lvl w:ilvl="2" w:tplc="041D001B" w:tentative="1">
      <w:start w:val="1"/>
      <w:numFmt w:val="lowerRoman"/>
      <w:lvlText w:val="%3."/>
      <w:lvlJc w:val="right"/>
      <w:pPr>
        <w:ind w:left="3600" w:hanging="180"/>
      </w:pPr>
    </w:lvl>
    <w:lvl w:ilvl="3" w:tplc="041D000F" w:tentative="1">
      <w:start w:val="1"/>
      <w:numFmt w:val="decimal"/>
      <w:lvlText w:val="%4."/>
      <w:lvlJc w:val="left"/>
      <w:pPr>
        <w:ind w:left="4320" w:hanging="360"/>
      </w:pPr>
    </w:lvl>
    <w:lvl w:ilvl="4" w:tplc="041D0019" w:tentative="1">
      <w:start w:val="1"/>
      <w:numFmt w:val="lowerLetter"/>
      <w:lvlText w:val="%5."/>
      <w:lvlJc w:val="left"/>
      <w:pPr>
        <w:ind w:left="5040" w:hanging="360"/>
      </w:pPr>
    </w:lvl>
    <w:lvl w:ilvl="5" w:tplc="041D001B" w:tentative="1">
      <w:start w:val="1"/>
      <w:numFmt w:val="lowerRoman"/>
      <w:lvlText w:val="%6."/>
      <w:lvlJc w:val="right"/>
      <w:pPr>
        <w:ind w:left="5760" w:hanging="180"/>
      </w:pPr>
    </w:lvl>
    <w:lvl w:ilvl="6" w:tplc="041D000F" w:tentative="1">
      <w:start w:val="1"/>
      <w:numFmt w:val="decimal"/>
      <w:lvlText w:val="%7."/>
      <w:lvlJc w:val="left"/>
      <w:pPr>
        <w:ind w:left="6480" w:hanging="360"/>
      </w:pPr>
    </w:lvl>
    <w:lvl w:ilvl="7" w:tplc="041D0019" w:tentative="1">
      <w:start w:val="1"/>
      <w:numFmt w:val="lowerLetter"/>
      <w:lvlText w:val="%8."/>
      <w:lvlJc w:val="left"/>
      <w:pPr>
        <w:ind w:left="7200" w:hanging="360"/>
      </w:pPr>
    </w:lvl>
    <w:lvl w:ilvl="8" w:tplc="041D001B" w:tentative="1">
      <w:start w:val="1"/>
      <w:numFmt w:val="lowerRoman"/>
      <w:lvlText w:val="%9."/>
      <w:lvlJc w:val="right"/>
      <w:pPr>
        <w:ind w:left="7920" w:hanging="180"/>
      </w:pPr>
    </w:lvl>
  </w:abstractNum>
  <w:abstractNum w:abstractNumId="33" w15:restartNumberingAfterBreak="0">
    <w:nsid w:val="6D227323"/>
    <w:multiLevelType w:val="hybridMultilevel"/>
    <w:tmpl w:val="F8EAF322"/>
    <w:lvl w:ilvl="0" w:tplc="041D0019">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4" w15:restartNumberingAfterBreak="0">
    <w:nsid w:val="716D2355"/>
    <w:multiLevelType w:val="hybridMultilevel"/>
    <w:tmpl w:val="6204887A"/>
    <w:lvl w:ilvl="0" w:tplc="041D0019">
      <w:start w:val="1"/>
      <w:numFmt w:val="lowerLetter"/>
      <w:lvlText w:val="%1."/>
      <w:lvlJc w:val="left"/>
      <w:pPr>
        <w:ind w:left="1440" w:hanging="360"/>
      </w:pPr>
    </w:lvl>
    <w:lvl w:ilvl="1" w:tplc="041D0019">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35" w15:restartNumberingAfterBreak="0">
    <w:nsid w:val="789A767C"/>
    <w:multiLevelType w:val="hybridMultilevel"/>
    <w:tmpl w:val="D7EC05A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6" w15:restartNumberingAfterBreak="0">
    <w:nsid w:val="7AE15F3B"/>
    <w:multiLevelType w:val="hybridMultilevel"/>
    <w:tmpl w:val="2B9E98F8"/>
    <w:lvl w:ilvl="0" w:tplc="C5F25D1A">
      <w:start w:val="1"/>
      <w:numFmt w:val="decimal"/>
      <w:lvlText w:val="%1."/>
      <w:lvlJc w:val="left"/>
      <w:pPr>
        <w:ind w:left="397" w:hanging="397"/>
      </w:pPr>
      <w:rPr>
        <w:rFonts w:hint="default"/>
        <w:strike w:val="0"/>
      </w:rPr>
    </w:lvl>
    <w:lvl w:ilvl="1" w:tplc="041D0001">
      <w:start w:val="1"/>
      <w:numFmt w:val="bullet"/>
      <w:lvlText w:val=""/>
      <w:lvlJc w:val="left"/>
      <w:pPr>
        <w:ind w:left="1440" w:hanging="360"/>
      </w:pPr>
      <w:rPr>
        <w:rFonts w:ascii="Symbol" w:hAnsi="Symbol" w:hint="default"/>
      </w:r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7" w15:restartNumberingAfterBreak="0">
    <w:nsid w:val="7B8155AE"/>
    <w:multiLevelType w:val="hybridMultilevel"/>
    <w:tmpl w:val="6F348838"/>
    <w:lvl w:ilvl="0" w:tplc="041D0019">
      <w:start w:val="1"/>
      <w:numFmt w:val="lowerLetter"/>
      <w:lvlText w:val="%1."/>
      <w:lvlJc w:val="left"/>
      <w:pPr>
        <w:ind w:left="2160" w:hanging="360"/>
      </w:pPr>
    </w:lvl>
    <w:lvl w:ilvl="1" w:tplc="041D0019" w:tentative="1">
      <w:start w:val="1"/>
      <w:numFmt w:val="lowerLetter"/>
      <w:lvlText w:val="%2."/>
      <w:lvlJc w:val="left"/>
      <w:pPr>
        <w:ind w:left="2880" w:hanging="360"/>
      </w:pPr>
    </w:lvl>
    <w:lvl w:ilvl="2" w:tplc="041D001B" w:tentative="1">
      <w:start w:val="1"/>
      <w:numFmt w:val="lowerRoman"/>
      <w:lvlText w:val="%3."/>
      <w:lvlJc w:val="right"/>
      <w:pPr>
        <w:ind w:left="3600" w:hanging="180"/>
      </w:pPr>
    </w:lvl>
    <w:lvl w:ilvl="3" w:tplc="041D000F" w:tentative="1">
      <w:start w:val="1"/>
      <w:numFmt w:val="decimal"/>
      <w:lvlText w:val="%4."/>
      <w:lvlJc w:val="left"/>
      <w:pPr>
        <w:ind w:left="4320" w:hanging="360"/>
      </w:pPr>
    </w:lvl>
    <w:lvl w:ilvl="4" w:tplc="041D0019" w:tentative="1">
      <w:start w:val="1"/>
      <w:numFmt w:val="lowerLetter"/>
      <w:lvlText w:val="%5."/>
      <w:lvlJc w:val="left"/>
      <w:pPr>
        <w:ind w:left="5040" w:hanging="360"/>
      </w:pPr>
    </w:lvl>
    <w:lvl w:ilvl="5" w:tplc="041D001B" w:tentative="1">
      <w:start w:val="1"/>
      <w:numFmt w:val="lowerRoman"/>
      <w:lvlText w:val="%6."/>
      <w:lvlJc w:val="right"/>
      <w:pPr>
        <w:ind w:left="5760" w:hanging="180"/>
      </w:pPr>
    </w:lvl>
    <w:lvl w:ilvl="6" w:tplc="041D000F" w:tentative="1">
      <w:start w:val="1"/>
      <w:numFmt w:val="decimal"/>
      <w:lvlText w:val="%7."/>
      <w:lvlJc w:val="left"/>
      <w:pPr>
        <w:ind w:left="6480" w:hanging="360"/>
      </w:pPr>
    </w:lvl>
    <w:lvl w:ilvl="7" w:tplc="041D0019" w:tentative="1">
      <w:start w:val="1"/>
      <w:numFmt w:val="lowerLetter"/>
      <w:lvlText w:val="%8."/>
      <w:lvlJc w:val="left"/>
      <w:pPr>
        <w:ind w:left="7200" w:hanging="360"/>
      </w:pPr>
    </w:lvl>
    <w:lvl w:ilvl="8" w:tplc="041D001B" w:tentative="1">
      <w:start w:val="1"/>
      <w:numFmt w:val="lowerRoman"/>
      <w:lvlText w:val="%9."/>
      <w:lvlJc w:val="right"/>
      <w:pPr>
        <w:ind w:left="7920" w:hanging="180"/>
      </w:pPr>
    </w:lvl>
  </w:abstractNum>
  <w:abstractNum w:abstractNumId="38" w15:restartNumberingAfterBreak="0">
    <w:nsid w:val="7E6C56EC"/>
    <w:multiLevelType w:val="hybridMultilevel"/>
    <w:tmpl w:val="F68E6D08"/>
    <w:lvl w:ilvl="0" w:tplc="041D0019">
      <w:start w:val="1"/>
      <w:numFmt w:val="lowerLetter"/>
      <w:lvlText w:val="%1."/>
      <w:lvlJc w:val="left"/>
      <w:pPr>
        <w:ind w:left="2160" w:hanging="360"/>
      </w:pPr>
    </w:lvl>
    <w:lvl w:ilvl="1" w:tplc="041D0019" w:tentative="1">
      <w:start w:val="1"/>
      <w:numFmt w:val="lowerLetter"/>
      <w:lvlText w:val="%2."/>
      <w:lvlJc w:val="left"/>
      <w:pPr>
        <w:ind w:left="2880" w:hanging="360"/>
      </w:pPr>
    </w:lvl>
    <w:lvl w:ilvl="2" w:tplc="041D001B" w:tentative="1">
      <w:start w:val="1"/>
      <w:numFmt w:val="lowerRoman"/>
      <w:lvlText w:val="%3."/>
      <w:lvlJc w:val="right"/>
      <w:pPr>
        <w:ind w:left="3600" w:hanging="180"/>
      </w:pPr>
    </w:lvl>
    <w:lvl w:ilvl="3" w:tplc="041D000F" w:tentative="1">
      <w:start w:val="1"/>
      <w:numFmt w:val="decimal"/>
      <w:lvlText w:val="%4."/>
      <w:lvlJc w:val="left"/>
      <w:pPr>
        <w:ind w:left="4320" w:hanging="360"/>
      </w:pPr>
    </w:lvl>
    <w:lvl w:ilvl="4" w:tplc="041D0019" w:tentative="1">
      <w:start w:val="1"/>
      <w:numFmt w:val="lowerLetter"/>
      <w:lvlText w:val="%5."/>
      <w:lvlJc w:val="left"/>
      <w:pPr>
        <w:ind w:left="5040" w:hanging="360"/>
      </w:pPr>
    </w:lvl>
    <w:lvl w:ilvl="5" w:tplc="041D001B" w:tentative="1">
      <w:start w:val="1"/>
      <w:numFmt w:val="lowerRoman"/>
      <w:lvlText w:val="%6."/>
      <w:lvlJc w:val="right"/>
      <w:pPr>
        <w:ind w:left="5760" w:hanging="180"/>
      </w:pPr>
    </w:lvl>
    <w:lvl w:ilvl="6" w:tplc="041D000F" w:tentative="1">
      <w:start w:val="1"/>
      <w:numFmt w:val="decimal"/>
      <w:lvlText w:val="%7."/>
      <w:lvlJc w:val="left"/>
      <w:pPr>
        <w:ind w:left="6480" w:hanging="360"/>
      </w:pPr>
    </w:lvl>
    <w:lvl w:ilvl="7" w:tplc="041D0019" w:tentative="1">
      <w:start w:val="1"/>
      <w:numFmt w:val="lowerLetter"/>
      <w:lvlText w:val="%8."/>
      <w:lvlJc w:val="left"/>
      <w:pPr>
        <w:ind w:left="7200" w:hanging="360"/>
      </w:pPr>
    </w:lvl>
    <w:lvl w:ilvl="8" w:tplc="041D001B" w:tentative="1">
      <w:start w:val="1"/>
      <w:numFmt w:val="lowerRoman"/>
      <w:lvlText w:val="%9."/>
      <w:lvlJc w:val="right"/>
      <w:pPr>
        <w:ind w:left="7920" w:hanging="180"/>
      </w:pPr>
    </w:lvl>
  </w:abstractNum>
  <w:num w:numId="1">
    <w:abstractNumId w:val="31"/>
  </w:num>
  <w:num w:numId="2">
    <w:abstractNumId w:val="0"/>
  </w:num>
  <w:num w:numId="3">
    <w:abstractNumId w:val="1"/>
  </w:num>
  <w:num w:numId="4">
    <w:abstractNumId w:val="14"/>
  </w:num>
  <w:num w:numId="5">
    <w:abstractNumId w:val="26"/>
  </w:num>
  <w:num w:numId="6">
    <w:abstractNumId w:val="33"/>
  </w:num>
  <w:num w:numId="7">
    <w:abstractNumId w:val="35"/>
  </w:num>
  <w:num w:numId="8">
    <w:abstractNumId w:val="34"/>
  </w:num>
  <w:num w:numId="9">
    <w:abstractNumId w:val="4"/>
  </w:num>
  <w:num w:numId="10">
    <w:abstractNumId w:val="3"/>
  </w:num>
  <w:num w:numId="11">
    <w:abstractNumId w:val="38"/>
  </w:num>
  <w:num w:numId="12">
    <w:abstractNumId w:val="16"/>
  </w:num>
  <w:num w:numId="13">
    <w:abstractNumId w:val="11"/>
  </w:num>
  <w:num w:numId="14">
    <w:abstractNumId w:val="30"/>
  </w:num>
  <w:num w:numId="15">
    <w:abstractNumId w:val="9"/>
  </w:num>
  <w:num w:numId="16">
    <w:abstractNumId w:val="7"/>
  </w:num>
  <w:num w:numId="17">
    <w:abstractNumId w:val="37"/>
  </w:num>
  <w:num w:numId="18">
    <w:abstractNumId w:val="17"/>
  </w:num>
  <w:num w:numId="19">
    <w:abstractNumId w:val="6"/>
  </w:num>
  <w:num w:numId="20">
    <w:abstractNumId w:val="23"/>
  </w:num>
  <w:num w:numId="21">
    <w:abstractNumId w:val="32"/>
  </w:num>
  <w:num w:numId="22">
    <w:abstractNumId w:val="13"/>
  </w:num>
  <w:num w:numId="23">
    <w:abstractNumId w:val="20"/>
  </w:num>
  <w:num w:numId="24">
    <w:abstractNumId w:val="19"/>
  </w:num>
  <w:num w:numId="25">
    <w:abstractNumId w:val="27"/>
  </w:num>
  <w:num w:numId="26">
    <w:abstractNumId w:val="12"/>
  </w:num>
  <w:num w:numId="27">
    <w:abstractNumId w:val="28"/>
  </w:num>
  <w:num w:numId="28">
    <w:abstractNumId w:val="18"/>
  </w:num>
  <w:num w:numId="29">
    <w:abstractNumId w:val="2"/>
  </w:num>
  <w:num w:numId="30">
    <w:abstractNumId w:val="25"/>
  </w:num>
  <w:num w:numId="31">
    <w:abstractNumId w:val="22"/>
  </w:num>
  <w:num w:numId="32">
    <w:abstractNumId w:val="10"/>
  </w:num>
  <w:num w:numId="33">
    <w:abstractNumId w:val="36"/>
  </w:num>
  <w:num w:numId="34">
    <w:abstractNumId w:val="15"/>
  </w:num>
  <w:num w:numId="35">
    <w:abstractNumId w:val="29"/>
  </w:num>
  <w:num w:numId="36">
    <w:abstractNumId w:val="24"/>
  </w:num>
  <w:num w:numId="37">
    <w:abstractNumId w:val="8"/>
  </w:num>
  <w:num w:numId="38">
    <w:abstractNumId w:val="21"/>
  </w:num>
  <w:num w:numId="39">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90E"/>
    <w:rsid w:val="00002A75"/>
    <w:rsid w:val="00002FBF"/>
    <w:rsid w:val="00004CC5"/>
    <w:rsid w:val="00013FF1"/>
    <w:rsid w:val="00015136"/>
    <w:rsid w:val="00016D27"/>
    <w:rsid w:val="00017BA4"/>
    <w:rsid w:val="00020F34"/>
    <w:rsid w:val="00021D13"/>
    <w:rsid w:val="00022C43"/>
    <w:rsid w:val="00026C57"/>
    <w:rsid w:val="000363E7"/>
    <w:rsid w:val="000373F9"/>
    <w:rsid w:val="00037FFD"/>
    <w:rsid w:val="00040CE9"/>
    <w:rsid w:val="00051E9C"/>
    <w:rsid w:val="000523F2"/>
    <w:rsid w:val="000528D7"/>
    <w:rsid w:val="000636A2"/>
    <w:rsid w:val="00063B06"/>
    <w:rsid w:val="000735AF"/>
    <w:rsid w:val="0009298D"/>
    <w:rsid w:val="00095DAC"/>
    <w:rsid w:val="000A0E69"/>
    <w:rsid w:val="000C42A0"/>
    <w:rsid w:val="000D5139"/>
    <w:rsid w:val="000E312E"/>
    <w:rsid w:val="000E6670"/>
    <w:rsid w:val="000F6029"/>
    <w:rsid w:val="000F7BBA"/>
    <w:rsid w:val="00100C6F"/>
    <w:rsid w:val="00103366"/>
    <w:rsid w:val="001061E8"/>
    <w:rsid w:val="0012402A"/>
    <w:rsid w:val="00140E12"/>
    <w:rsid w:val="00147844"/>
    <w:rsid w:val="00151F62"/>
    <w:rsid w:val="00156070"/>
    <w:rsid w:val="001638B8"/>
    <w:rsid w:val="00173753"/>
    <w:rsid w:val="00176A3E"/>
    <w:rsid w:val="001949C9"/>
    <w:rsid w:val="0019649D"/>
    <w:rsid w:val="001A4556"/>
    <w:rsid w:val="001B078D"/>
    <w:rsid w:val="001B7507"/>
    <w:rsid w:val="001C3DC4"/>
    <w:rsid w:val="001C6FC1"/>
    <w:rsid w:val="001D20F7"/>
    <w:rsid w:val="001D2AF7"/>
    <w:rsid w:val="001D78FA"/>
    <w:rsid w:val="001E2776"/>
    <w:rsid w:val="001E53D3"/>
    <w:rsid w:val="001F1762"/>
    <w:rsid w:val="002068E6"/>
    <w:rsid w:val="00206E25"/>
    <w:rsid w:val="002077A7"/>
    <w:rsid w:val="002105ED"/>
    <w:rsid w:val="00232E38"/>
    <w:rsid w:val="00233A9F"/>
    <w:rsid w:val="00241AC3"/>
    <w:rsid w:val="002551CD"/>
    <w:rsid w:val="00265133"/>
    <w:rsid w:val="0026516F"/>
    <w:rsid w:val="002745D2"/>
    <w:rsid w:val="00283981"/>
    <w:rsid w:val="00283E2A"/>
    <w:rsid w:val="00290C43"/>
    <w:rsid w:val="002940C2"/>
    <w:rsid w:val="002A4DC1"/>
    <w:rsid w:val="002B1AC9"/>
    <w:rsid w:val="002B2259"/>
    <w:rsid w:val="002B5330"/>
    <w:rsid w:val="002B62A8"/>
    <w:rsid w:val="002B646D"/>
    <w:rsid w:val="002D17A9"/>
    <w:rsid w:val="002D5C45"/>
    <w:rsid w:val="002E43B2"/>
    <w:rsid w:val="002F06FE"/>
    <w:rsid w:val="002F1890"/>
    <w:rsid w:val="002F37EF"/>
    <w:rsid w:val="002F711C"/>
    <w:rsid w:val="0030012C"/>
    <w:rsid w:val="0030090D"/>
    <w:rsid w:val="00301B7B"/>
    <w:rsid w:val="00312AF1"/>
    <w:rsid w:val="00313AF8"/>
    <w:rsid w:val="00315597"/>
    <w:rsid w:val="00325952"/>
    <w:rsid w:val="003461EB"/>
    <w:rsid w:val="00350BDB"/>
    <w:rsid w:val="003603C0"/>
    <w:rsid w:val="00361512"/>
    <w:rsid w:val="00375374"/>
    <w:rsid w:val="00391BF2"/>
    <w:rsid w:val="00392F74"/>
    <w:rsid w:val="00393E5F"/>
    <w:rsid w:val="0039636E"/>
    <w:rsid w:val="00397867"/>
    <w:rsid w:val="003D3394"/>
    <w:rsid w:val="003D765C"/>
    <w:rsid w:val="003E37BD"/>
    <w:rsid w:val="003F0088"/>
    <w:rsid w:val="003F0F67"/>
    <w:rsid w:val="003F6D30"/>
    <w:rsid w:val="004156E7"/>
    <w:rsid w:val="004219EE"/>
    <w:rsid w:val="00422F09"/>
    <w:rsid w:val="0042638A"/>
    <w:rsid w:val="00426EAB"/>
    <w:rsid w:val="004301DD"/>
    <w:rsid w:val="00441735"/>
    <w:rsid w:val="00443414"/>
    <w:rsid w:val="004453A9"/>
    <w:rsid w:val="0044568D"/>
    <w:rsid w:val="00447BA6"/>
    <w:rsid w:val="00461E96"/>
    <w:rsid w:val="0046294F"/>
    <w:rsid w:val="004761D0"/>
    <w:rsid w:val="004839AE"/>
    <w:rsid w:val="004855BE"/>
    <w:rsid w:val="00493392"/>
    <w:rsid w:val="0049348C"/>
    <w:rsid w:val="004959A2"/>
    <w:rsid w:val="0049657A"/>
    <w:rsid w:val="004A0768"/>
    <w:rsid w:val="004A0920"/>
    <w:rsid w:val="004A0F7A"/>
    <w:rsid w:val="004A3C63"/>
    <w:rsid w:val="004A7F56"/>
    <w:rsid w:val="004B1142"/>
    <w:rsid w:val="004B6516"/>
    <w:rsid w:val="004D4C1A"/>
    <w:rsid w:val="004E2881"/>
    <w:rsid w:val="004E4512"/>
    <w:rsid w:val="004E7E39"/>
    <w:rsid w:val="004F6AE7"/>
    <w:rsid w:val="00500DE9"/>
    <w:rsid w:val="005018A2"/>
    <w:rsid w:val="005115B7"/>
    <w:rsid w:val="00513934"/>
    <w:rsid w:val="0051766E"/>
    <w:rsid w:val="0052701F"/>
    <w:rsid w:val="005312BA"/>
    <w:rsid w:val="0053597F"/>
    <w:rsid w:val="00536287"/>
    <w:rsid w:val="0054121A"/>
    <w:rsid w:val="00542DB2"/>
    <w:rsid w:val="00544086"/>
    <w:rsid w:val="00555BB0"/>
    <w:rsid w:val="0056545F"/>
    <w:rsid w:val="00571FA2"/>
    <w:rsid w:val="005816C3"/>
    <w:rsid w:val="005A39F0"/>
    <w:rsid w:val="005A4A6E"/>
    <w:rsid w:val="005A70EF"/>
    <w:rsid w:val="005B3078"/>
    <w:rsid w:val="005B3FF6"/>
    <w:rsid w:val="005B5B3D"/>
    <w:rsid w:val="005B7804"/>
    <w:rsid w:val="005C0CFC"/>
    <w:rsid w:val="005D4EFE"/>
    <w:rsid w:val="005D7F8E"/>
    <w:rsid w:val="005E0CEC"/>
    <w:rsid w:val="005F15F7"/>
    <w:rsid w:val="005F5920"/>
    <w:rsid w:val="00602516"/>
    <w:rsid w:val="00605F33"/>
    <w:rsid w:val="0061617F"/>
    <w:rsid w:val="00637809"/>
    <w:rsid w:val="00640FE7"/>
    <w:rsid w:val="006501DD"/>
    <w:rsid w:val="00652237"/>
    <w:rsid w:val="0066687A"/>
    <w:rsid w:val="00667324"/>
    <w:rsid w:val="006677B4"/>
    <w:rsid w:val="00683658"/>
    <w:rsid w:val="00687F59"/>
    <w:rsid w:val="00690F83"/>
    <w:rsid w:val="006941F1"/>
    <w:rsid w:val="00695CC8"/>
    <w:rsid w:val="006B59FA"/>
    <w:rsid w:val="006C55E3"/>
    <w:rsid w:val="006C7D33"/>
    <w:rsid w:val="006D225F"/>
    <w:rsid w:val="006D467B"/>
    <w:rsid w:val="006E0257"/>
    <w:rsid w:val="006E06F7"/>
    <w:rsid w:val="006E0AD1"/>
    <w:rsid w:val="006E2BD7"/>
    <w:rsid w:val="006F1F48"/>
    <w:rsid w:val="006F69E1"/>
    <w:rsid w:val="006F6D9A"/>
    <w:rsid w:val="00710A32"/>
    <w:rsid w:val="00711989"/>
    <w:rsid w:val="00716C27"/>
    <w:rsid w:val="00730B8C"/>
    <w:rsid w:val="007311B1"/>
    <w:rsid w:val="007422BB"/>
    <w:rsid w:val="00743D65"/>
    <w:rsid w:val="00744419"/>
    <w:rsid w:val="00755C5A"/>
    <w:rsid w:val="007643AD"/>
    <w:rsid w:val="00765EFF"/>
    <w:rsid w:val="00785132"/>
    <w:rsid w:val="007914E3"/>
    <w:rsid w:val="00796B97"/>
    <w:rsid w:val="00797DB0"/>
    <w:rsid w:val="007A0DD7"/>
    <w:rsid w:val="007A27A7"/>
    <w:rsid w:val="007A4213"/>
    <w:rsid w:val="007A4570"/>
    <w:rsid w:val="007B0814"/>
    <w:rsid w:val="007B1716"/>
    <w:rsid w:val="007B342C"/>
    <w:rsid w:val="007B35E7"/>
    <w:rsid w:val="007B4C71"/>
    <w:rsid w:val="007C520F"/>
    <w:rsid w:val="007E7C25"/>
    <w:rsid w:val="008176F8"/>
    <w:rsid w:val="0082107B"/>
    <w:rsid w:val="00835FD1"/>
    <w:rsid w:val="00836758"/>
    <w:rsid w:val="00857958"/>
    <w:rsid w:val="008678D5"/>
    <w:rsid w:val="00867B61"/>
    <w:rsid w:val="00871F8E"/>
    <w:rsid w:val="00886A75"/>
    <w:rsid w:val="00890866"/>
    <w:rsid w:val="008949CC"/>
    <w:rsid w:val="008C0AA8"/>
    <w:rsid w:val="008D2A56"/>
    <w:rsid w:val="008D6AAF"/>
    <w:rsid w:val="008D6E77"/>
    <w:rsid w:val="008E0268"/>
    <w:rsid w:val="008E2352"/>
    <w:rsid w:val="008E4780"/>
    <w:rsid w:val="008E5BA9"/>
    <w:rsid w:val="008E6BBF"/>
    <w:rsid w:val="008E7481"/>
    <w:rsid w:val="008F2D6F"/>
    <w:rsid w:val="008F2E87"/>
    <w:rsid w:val="008F3B0D"/>
    <w:rsid w:val="009037A5"/>
    <w:rsid w:val="00906F2C"/>
    <w:rsid w:val="009108BA"/>
    <w:rsid w:val="00913644"/>
    <w:rsid w:val="0091371B"/>
    <w:rsid w:val="00915569"/>
    <w:rsid w:val="009402E0"/>
    <w:rsid w:val="00940883"/>
    <w:rsid w:val="00944514"/>
    <w:rsid w:val="0095599B"/>
    <w:rsid w:val="009804DD"/>
    <w:rsid w:val="00990999"/>
    <w:rsid w:val="00990A78"/>
    <w:rsid w:val="009969FB"/>
    <w:rsid w:val="009A1210"/>
    <w:rsid w:val="009A4EAE"/>
    <w:rsid w:val="009A5B2F"/>
    <w:rsid w:val="009C23DC"/>
    <w:rsid w:val="009D0563"/>
    <w:rsid w:val="009D27A6"/>
    <w:rsid w:val="009D6471"/>
    <w:rsid w:val="009E40DE"/>
    <w:rsid w:val="009E4A8B"/>
    <w:rsid w:val="009E58C3"/>
    <w:rsid w:val="009E6018"/>
    <w:rsid w:val="009E6A84"/>
    <w:rsid w:val="009F5627"/>
    <w:rsid w:val="00A11843"/>
    <w:rsid w:val="00A12E0A"/>
    <w:rsid w:val="00A20B92"/>
    <w:rsid w:val="00A21699"/>
    <w:rsid w:val="00A221CD"/>
    <w:rsid w:val="00A26950"/>
    <w:rsid w:val="00A31109"/>
    <w:rsid w:val="00A436F2"/>
    <w:rsid w:val="00A44A7F"/>
    <w:rsid w:val="00A61A65"/>
    <w:rsid w:val="00A635E7"/>
    <w:rsid w:val="00A660BF"/>
    <w:rsid w:val="00A71F20"/>
    <w:rsid w:val="00A72486"/>
    <w:rsid w:val="00A736E9"/>
    <w:rsid w:val="00A910E2"/>
    <w:rsid w:val="00A93079"/>
    <w:rsid w:val="00A93808"/>
    <w:rsid w:val="00A96E1D"/>
    <w:rsid w:val="00AA45EE"/>
    <w:rsid w:val="00AA7B5E"/>
    <w:rsid w:val="00AC58F9"/>
    <w:rsid w:val="00AC609B"/>
    <w:rsid w:val="00AD79B1"/>
    <w:rsid w:val="00AF31CE"/>
    <w:rsid w:val="00AF6C8E"/>
    <w:rsid w:val="00B02858"/>
    <w:rsid w:val="00B0687D"/>
    <w:rsid w:val="00B10750"/>
    <w:rsid w:val="00B14837"/>
    <w:rsid w:val="00B1553E"/>
    <w:rsid w:val="00B15C96"/>
    <w:rsid w:val="00B406B1"/>
    <w:rsid w:val="00B4275D"/>
    <w:rsid w:val="00B43A6A"/>
    <w:rsid w:val="00B47847"/>
    <w:rsid w:val="00B53197"/>
    <w:rsid w:val="00B53F29"/>
    <w:rsid w:val="00B72624"/>
    <w:rsid w:val="00B72CBD"/>
    <w:rsid w:val="00B868CC"/>
    <w:rsid w:val="00B9160D"/>
    <w:rsid w:val="00B9613D"/>
    <w:rsid w:val="00B974B4"/>
    <w:rsid w:val="00BA420F"/>
    <w:rsid w:val="00BA6AFF"/>
    <w:rsid w:val="00BB0A23"/>
    <w:rsid w:val="00BB0B9D"/>
    <w:rsid w:val="00BB4C53"/>
    <w:rsid w:val="00BC180E"/>
    <w:rsid w:val="00BC72DF"/>
    <w:rsid w:val="00BD45B1"/>
    <w:rsid w:val="00BE387D"/>
    <w:rsid w:val="00BE6189"/>
    <w:rsid w:val="00BF028B"/>
    <w:rsid w:val="00BF2C01"/>
    <w:rsid w:val="00C049BB"/>
    <w:rsid w:val="00C058F3"/>
    <w:rsid w:val="00C101E7"/>
    <w:rsid w:val="00C146C4"/>
    <w:rsid w:val="00C23B2A"/>
    <w:rsid w:val="00C272AB"/>
    <w:rsid w:val="00C322CB"/>
    <w:rsid w:val="00C3679E"/>
    <w:rsid w:val="00C37756"/>
    <w:rsid w:val="00C418C4"/>
    <w:rsid w:val="00C543B3"/>
    <w:rsid w:val="00C54CAD"/>
    <w:rsid w:val="00C6590E"/>
    <w:rsid w:val="00C675C2"/>
    <w:rsid w:val="00C70A9E"/>
    <w:rsid w:val="00C71608"/>
    <w:rsid w:val="00C723EE"/>
    <w:rsid w:val="00C756C2"/>
    <w:rsid w:val="00C77B5C"/>
    <w:rsid w:val="00C80171"/>
    <w:rsid w:val="00C83165"/>
    <w:rsid w:val="00C876E7"/>
    <w:rsid w:val="00C9589E"/>
    <w:rsid w:val="00CA62DC"/>
    <w:rsid w:val="00CA7BCC"/>
    <w:rsid w:val="00CB0245"/>
    <w:rsid w:val="00CB245D"/>
    <w:rsid w:val="00CC1D80"/>
    <w:rsid w:val="00CC4599"/>
    <w:rsid w:val="00CC77D4"/>
    <w:rsid w:val="00CD18A4"/>
    <w:rsid w:val="00CD7168"/>
    <w:rsid w:val="00CE0F4D"/>
    <w:rsid w:val="00CE65A6"/>
    <w:rsid w:val="00D00C42"/>
    <w:rsid w:val="00D05CB5"/>
    <w:rsid w:val="00D06452"/>
    <w:rsid w:val="00D10FF5"/>
    <w:rsid w:val="00D15C0D"/>
    <w:rsid w:val="00D169B3"/>
    <w:rsid w:val="00D3103B"/>
    <w:rsid w:val="00D4288B"/>
    <w:rsid w:val="00D43E45"/>
    <w:rsid w:val="00D450EC"/>
    <w:rsid w:val="00D46490"/>
    <w:rsid w:val="00D56A35"/>
    <w:rsid w:val="00D60C5D"/>
    <w:rsid w:val="00D62A10"/>
    <w:rsid w:val="00D63BD1"/>
    <w:rsid w:val="00D64B27"/>
    <w:rsid w:val="00D64FAD"/>
    <w:rsid w:val="00D8042E"/>
    <w:rsid w:val="00D9033E"/>
    <w:rsid w:val="00D912D0"/>
    <w:rsid w:val="00D94D2D"/>
    <w:rsid w:val="00D9508D"/>
    <w:rsid w:val="00DA3A13"/>
    <w:rsid w:val="00DA5DCA"/>
    <w:rsid w:val="00DA745D"/>
    <w:rsid w:val="00DB4E99"/>
    <w:rsid w:val="00DB5469"/>
    <w:rsid w:val="00DC2A3C"/>
    <w:rsid w:val="00DC735D"/>
    <w:rsid w:val="00DD535D"/>
    <w:rsid w:val="00DD753B"/>
    <w:rsid w:val="00DE174F"/>
    <w:rsid w:val="00DE2DF9"/>
    <w:rsid w:val="00DE581E"/>
    <w:rsid w:val="00DF31DE"/>
    <w:rsid w:val="00DF6696"/>
    <w:rsid w:val="00DF674E"/>
    <w:rsid w:val="00E02793"/>
    <w:rsid w:val="00E04F40"/>
    <w:rsid w:val="00E05AEF"/>
    <w:rsid w:val="00E16DA6"/>
    <w:rsid w:val="00E17274"/>
    <w:rsid w:val="00E22B0B"/>
    <w:rsid w:val="00E24526"/>
    <w:rsid w:val="00E26A0A"/>
    <w:rsid w:val="00E3018B"/>
    <w:rsid w:val="00E3273E"/>
    <w:rsid w:val="00E3674D"/>
    <w:rsid w:val="00E36D6E"/>
    <w:rsid w:val="00E476CA"/>
    <w:rsid w:val="00E47C3E"/>
    <w:rsid w:val="00E601BA"/>
    <w:rsid w:val="00E62926"/>
    <w:rsid w:val="00E67DD2"/>
    <w:rsid w:val="00E72155"/>
    <w:rsid w:val="00E810A5"/>
    <w:rsid w:val="00E9377B"/>
    <w:rsid w:val="00E9507E"/>
    <w:rsid w:val="00E9721C"/>
    <w:rsid w:val="00EA5A3A"/>
    <w:rsid w:val="00EA7F45"/>
    <w:rsid w:val="00EC0E20"/>
    <w:rsid w:val="00EC6482"/>
    <w:rsid w:val="00EE171B"/>
    <w:rsid w:val="00EE2817"/>
    <w:rsid w:val="00EF5744"/>
    <w:rsid w:val="00EF5FAB"/>
    <w:rsid w:val="00F0098C"/>
    <w:rsid w:val="00F00EC5"/>
    <w:rsid w:val="00F04149"/>
    <w:rsid w:val="00F14A66"/>
    <w:rsid w:val="00F23918"/>
    <w:rsid w:val="00F3622B"/>
    <w:rsid w:val="00F409AD"/>
    <w:rsid w:val="00F4445C"/>
    <w:rsid w:val="00F44DE8"/>
    <w:rsid w:val="00F471E5"/>
    <w:rsid w:val="00F52442"/>
    <w:rsid w:val="00F55D87"/>
    <w:rsid w:val="00F778DC"/>
    <w:rsid w:val="00F91700"/>
    <w:rsid w:val="00F935D4"/>
    <w:rsid w:val="00F9432C"/>
    <w:rsid w:val="00F96552"/>
    <w:rsid w:val="00FA2818"/>
    <w:rsid w:val="00FB0629"/>
    <w:rsid w:val="00FC1970"/>
    <w:rsid w:val="00FC6E81"/>
    <w:rsid w:val="00FD5DFC"/>
    <w:rsid w:val="00FD6ED1"/>
    <w:rsid w:val="00FE0A37"/>
    <w:rsid w:val="00FE51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927C7"/>
  <w15:docId w15:val="{FFE23DCF-E4FB-4E55-ADB6-53F380211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5">
    <w:lsdException w:name="Normal" w:uiPriority="0"/>
    <w:lsdException w:name="heading 1" w:uiPriority="2" w:qFormat="1"/>
    <w:lsdException w:name="heading 2" w:uiPriority="2" w:qFormat="1"/>
    <w:lsdException w:name="heading 3" w:uiPriority="2" w:qFormat="1"/>
    <w:lsdException w:name="heading 4" w:uiPriority="2"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6"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6"/>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uiPriority="4"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3"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qFormat="1"/>
    <w:lsdException w:name="Intense Reference" w:semiHidden="1" w:qFormat="1"/>
    <w:lsdException w:name="Book Title" w:semiHidden="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5B3FF6"/>
    <w:pPr>
      <w:spacing w:after="0" w:line="240" w:lineRule="auto"/>
    </w:pPr>
    <w:rPr>
      <w:sz w:val="20"/>
    </w:rPr>
  </w:style>
  <w:style w:type="paragraph" w:styleId="Rubrik1">
    <w:name w:val="heading 1"/>
    <w:next w:val="Brdtext"/>
    <w:link w:val="Rubrik1Char"/>
    <w:uiPriority w:val="2"/>
    <w:qFormat/>
    <w:rsid w:val="00D94D2D"/>
    <w:pPr>
      <w:keepNext/>
      <w:keepLines/>
      <w:suppressAutoHyphens/>
      <w:spacing w:before="360" w:after="120" w:line="360" w:lineRule="exact"/>
      <w:outlineLvl w:val="0"/>
    </w:pPr>
    <w:rPr>
      <w:rFonts w:ascii="Arial" w:eastAsiaTheme="majorEastAsia" w:hAnsi="Arial" w:cstheme="majorBidi"/>
      <w:b/>
      <w:bCs/>
      <w:sz w:val="28"/>
      <w:szCs w:val="28"/>
    </w:rPr>
  </w:style>
  <w:style w:type="paragraph" w:styleId="Rubrik2">
    <w:name w:val="heading 2"/>
    <w:next w:val="Brdtext"/>
    <w:link w:val="Rubrik2Char"/>
    <w:uiPriority w:val="2"/>
    <w:qFormat/>
    <w:rsid w:val="0082107B"/>
    <w:pPr>
      <w:keepNext/>
      <w:keepLines/>
      <w:suppressAutoHyphens/>
      <w:spacing w:before="360" w:after="120" w:line="280" w:lineRule="exact"/>
      <w:outlineLvl w:val="1"/>
    </w:pPr>
    <w:rPr>
      <w:rFonts w:ascii="Arial" w:eastAsiaTheme="majorEastAsia" w:hAnsi="Arial" w:cstheme="majorBidi"/>
      <w:b/>
      <w:bCs/>
      <w:sz w:val="20"/>
      <w:szCs w:val="26"/>
    </w:rPr>
  </w:style>
  <w:style w:type="paragraph" w:styleId="Rubrik3">
    <w:name w:val="heading 3"/>
    <w:next w:val="Brdtext"/>
    <w:link w:val="Rubrik3Char"/>
    <w:uiPriority w:val="2"/>
    <w:qFormat/>
    <w:rsid w:val="00D94D2D"/>
    <w:pPr>
      <w:keepNext/>
      <w:keepLines/>
      <w:suppressAutoHyphens/>
      <w:spacing w:before="360" w:after="120" w:line="280" w:lineRule="exact"/>
      <w:outlineLvl w:val="2"/>
    </w:pPr>
    <w:rPr>
      <w:rFonts w:ascii="Arial" w:eastAsiaTheme="majorEastAsia" w:hAnsi="Arial" w:cstheme="majorBidi"/>
      <w:bCs/>
      <w:sz w:val="20"/>
    </w:rPr>
  </w:style>
  <w:style w:type="paragraph" w:styleId="Rubrik4">
    <w:name w:val="heading 4"/>
    <w:next w:val="Brdtext"/>
    <w:link w:val="Rubrik4Char"/>
    <w:uiPriority w:val="2"/>
    <w:qFormat/>
    <w:rsid w:val="00D94D2D"/>
    <w:pPr>
      <w:keepNext/>
      <w:keepLines/>
      <w:suppressAutoHyphens/>
      <w:spacing w:before="360" w:after="120" w:line="280" w:lineRule="exact"/>
      <w:outlineLvl w:val="3"/>
    </w:pPr>
    <w:rPr>
      <w:rFonts w:ascii="Arial" w:eastAsiaTheme="majorEastAsia" w:hAnsi="Arial" w:cstheme="majorBidi"/>
      <w:bCs/>
      <w:i/>
      <w:iCs/>
      <w:sz w:val="20"/>
    </w:rPr>
  </w:style>
  <w:style w:type="paragraph" w:styleId="Rubrik5">
    <w:name w:val="heading 5"/>
    <w:basedOn w:val="Normal"/>
    <w:next w:val="Normal"/>
    <w:link w:val="Rubrik5Char"/>
    <w:uiPriority w:val="9"/>
    <w:semiHidden/>
    <w:qFormat/>
    <w:rsid w:val="00D94D2D"/>
    <w:pPr>
      <w:keepNext/>
      <w:keepLines/>
      <w:spacing w:before="200"/>
      <w:outlineLvl w:val="4"/>
    </w:pPr>
    <w:rPr>
      <w:rFonts w:asciiTheme="majorHAnsi" w:eastAsiaTheme="majorEastAsia" w:hAnsiTheme="majorHAnsi" w:cstheme="majorBidi"/>
      <w:color w:val="707F1B" w:themeColor="accent1" w:themeShade="7F"/>
    </w:rPr>
  </w:style>
  <w:style w:type="paragraph" w:styleId="Rubrik6">
    <w:name w:val="heading 6"/>
    <w:basedOn w:val="Normal"/>
    <w:next w:val="Normal"/>
    <w:link w:val="Rubrik6Char"/>
    <w:uiPriority w:val="9"/>
    <w:semiHidden/>
    <w:qFormat/>
    <w:rsid w:val="00D94D2D"/>
    <w:pPr>
      <w:keepNext/>
      <w:keepLines/>
      <w:spacing w:before="200"/>
      <w:outlineLvl w:val="5"/>
    </w:pPr>
    <w:rPr>
      <w:rFonts w:asciiTheme="majorHAnsi" w:eastAsiaTheme="majorEastAsia" w:hAnsiTheme="majorHAnsi" w:cstheme="majorBidi"/>
      <w:i/>
      <w:iCs/>
      <w:color w:val="707F1B" w:themeColor="accent1" w:themeShade="7F"/>
    </w:rPr>
  </w:style>
  <w:style w:type="paragraph" w:styleId="Rubrik7">
    <w:name w:val="heading 7"/>
    <w:basedOn w:val="Normal"/>
    <w:next w:val="Normal"/>
    <w:link w:val="Rubrik7Char"/>
    <w:uiPriority w:val="9"/>
    <w:semiHidden/>
    <w:qFormat/>
    <w:rsid w:val="00D94D2D"/>
    <w:pPr>
      <w:keepNext/>
      <w:keepLines/>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qFormat/>
    <w:rsid w:val="00D94D2D"/>
    <w:pPr>
      <w:keepNext/>
      <w:keepLines/>
      <w:spacing w:before="200"/>
      <w:outlineLvl w:val="7"/>
    </w:pPr>
    <w:rPr>
      <w:rFonts w:asciiTheme="majorHAnsi" w:eastAsiaTheme="majorEastAsia" w:hAnsiTheme="majorHAnsi" w:cstheme="majorBidi"/>
      <w:color w:val="404040" w:themeColor="text1" w:themeTint="BF"/>
      <w:szCs w:val="20"/>
    </w:rPr>
  </w:style>
  <w:style w:type="paragraph" w:styleId="Rubrik9">
    <w:name w:val="heading 9"/>
    <w:basedOn w:val="Normal"/>
    <w:next w:val="Normal"/>
    <w:link w:val="Rubrik9Char"/>
    <w:uiPriority w:val="9"/>
    <w:semiHidden/>
    <w:qFormat/>
    <w:rsid w:val="00D94D2D"/>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D94D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6"/>
    <w:semiHidden/>
    <w:rsid w:val="00D94D2D"/>
    <w:rPr>
      <w:rFonts w:ascii="Arial" w:hAnsi="Arial"/>
      <w:noProof/>
      <w:sz w:val="15"/>
    </w:rPr>
  </w:style>
  <w:style w:type="character" w:customStyle="1" w:styleId="SidhuvudChar">
    <w:name w:val="Sidhuvud Char"/>
    <w:basedOn w:val="Standardstycketeckensnitt"/>
    <w:link w:val="Sidhuvud"/>
    <w:uiPriority w:val="6"/>
    <w:semiHidden/>
    <w:rsid w:val="00D94D2D"/>
    <w:rPr>
      <w:rFonts w:ascii="Arial" w:hAnsi="Arial"/>
      <w:noProof/>
      <w:sz w:val="15"/>
    </w:rPr>
  </w:style>
  <w:style w:type="paragraph" w:styleId="Sidfot">
    <w:name w:val="footer"/>
    <w:link w:val="SidfotChar"/>
    <w:uiPriority w:val="6"/>
    <w:semiHidden/>
    <w:rsid w:val="00D94D2D"/>
    <w:pPr>
      <w:tabs>
        <w:tab w:val="center" w:pos="4536"/>
        <w:tab w:val="right" w:pos="9072"/>
      </w:tabs>
      <w:spacing w:after="0" w:line="170" w:lineRule="exact"/>
    </w:pPr>
    <w:rPr>
      <w:rFonts w:ascii="Arial" w:hAnsi="Arial"/>
      <w:noProof/>
      <w:sz w:val="13"/>
    </w:rPr>
  </w:style>
  <w:style w:type="character" w:customStyle="1" w:styleId="SidfotChar">
    <w:name w:val="Sidfot Char"/>
    <w:basedOn w:val="Standardstycketeckensnitt"/>
    <w:link w:val="Sidfot"/>
    <w:uiPriority w:val="6"/>
    <w:semiHidden/>
    <w:rsid w:val="00D94D2D"/>
    <w:rPr>
      <w:rFonts w:ascii="Arial" w:hAnsi="Arial"/>
      <w:noProof/>
      <w:sz w:val="13"/>
    </w:rPr>
  </w:style>
  <w:style w:type="paragraph" w:styleId="Ballongtext">
    <w:name w:val="Balloon Text"/>
    <w:basedOn w:val="Normal"/>
    <w:link w:val="BallongtextChar"/>
    <w:uiPriority w:val="99"/>
    <w:semiHidden/>
    <w:unhideWhenUsed/>
    <w:rsid w:val="00D94D2D"/>
    <w:rPr>
      <w:rFonts w:ascii="Tahoma" w:hAnsi="Tahoma" w:cs="Tahoma"/>
      <w:sz w:val="16"/>
      <w:szCs w:val="16"/>
    </w:rPr>
  </w:style>
  <w:style w:type="character" w:customStyle="1" w:styleId="BallongtextChar">
    <w:name w:val="Ballongtext Char"/>
    <w:basedOn w:val="Standardstycketeckensnitt"/>
    <w:link w:val="Ballongtext"/>
    <w:uiPriority w:val="99"/>
    <w:semiHidden/>
    <w:rsid w:val="00D94D2D"/>
    <w:rPr>
      <w:rFonts w:ascii="Tahoma" w:hAnsi="Tahoma" w:cs="Tahoma"/>
      <w:sz w:val="16"/>
      <w:szCs w:val="16"/>
    </w:rPr>
  </w:style>
  <w:style w:type="paragraph" w:styleId="Brdtext">
    <w:name w:val="Body Text"/>
    <w:basedOn w:val="Normal"/>
    <w:link w:val="BrdtextChar"/>
    <w:uiPriority w:val="3"/>
    <w:qFormat/>
    <w:rsid w:val="00D94D2D"/>
    <w:pPr>
      <w:spacing w:before="120" w:after="120" w:line="280" w:lineRule="atLeast"/>
    </w:pPr>
    <w:rPr>
      <w:rFonts w:ascii="Georgia" w:hAnsi="Georgia"/>
    </w:rPr>
  </w:style>
  <w:style w:type="character" w:customStyle="1" w:styleId="BrdtextChar">
    <w:name w:val="Brödtext Char"/>
    <w:basedOn w:val="Standardstycketeckensnitt"/>
    <w:link w:val="Brdtext"/>
    <w:uiPriority w:val="3"/>
    <w:rsid w:val="00D94D2D"/>
    <w:rPr>
      <w:rFonts w:ascii="Georgia" w:hAnsi="Georgia"/>
      <w:sz w:val="20"/>
    </w:rPr>
  </w:style>
  <w:style w:type="paragraph" w:customStyle="1" w:styleId="SidhuvudFet">
    <w:name w:val="SidhuvudFet"/>
    <w:basedOn w:val="Sidhuvud"/>
    <w:next w:val="Sidhuvud"/>
    <w:uiPriority w:val="7"/>
    <w:semiHidden/>
    <w:rsid w:val="00D94D2D"/>
    <w:pPr>
      <w:spacing w:before="20"/>
    </w:pPr>
    <w:rPr>
      <w:b/>
    </w:rPr>
  </w:style>
  <w:style w:type="character" w:customStyle="1" w:styleId="Rubrik1Char">
    <w:name w:val="Rubrik 1 Char"/>
    <w:basedOn w:val="Standardstycketeckensnitt"/>
    <w:link w:val="Rubrik1"/>
    <w:uiPriority w:val="2"/>
    <w:rsid w:val="00D94D2D"/>
    <w:rPr>
      <w:rFonts w:ascii="Arial" w:eastAsiaTheme="majorEastAsia" w:hAnsi="Arial" w:cstheme="majorBidi"/>
      <w:b/>
      <w:bCs/>
      <w:sz w:val="28"/>
      <w:szCs w:val="28"/>
    </w:rPr>
  </w:style>
  <w:style w:type="character" w:customStyle="1" w:styleId="Rubrik2Char">
    <w:name w:val="Rubrik 2 Char"/>
    <w:basedOn w:val="Standardstycketeckensnitt"/>
    <w:link w:val="Rubrik2"/>
    <w:uiPriority w:val="2"/>
    <w:rsid w:val="0082107B"/>
    <w:rPr>
      <w:rFonts w:ascii="Arial" w:eastAsiaTheme="majorEastAsia" w:hAnsi="Arial" w:cstheme="majorBidi"/>
      <w:b/>
      <w:bCs/>
      <w:sz w:val="20"/>
      <w:szCs w:val="26"/>
    </w:rPr>
  </w:style>
  <w:style w:type="character" w:customStyle="1" w:styleId="Rubrik3Char">
    <w:name w:val="Rubrik 3 Char"/>
    <w:basedOn w:val="Standardstycketeckensnitt"/>
    <w:link w:val="Rubrik3"/>
    <w:uiPriority w:val="2"/>
    <w:rsid w:val="00D94D2D"/>
    <w:rPr>
      <w:rFonts w:ascii="Arial" w:eastAsiaTheme="majorEastAsia" w:hAnsi="Arial" w:cstheme="majorBidi"/>
      <w:bCs/>
      <w:sz w:val="20"/>
    </w:rPr>
  </w:style>
  <w:style w:type="character" w:customStyle="1" w:styleId="Rubrik4Char">
    <w:name w:val="Rubrik 4 Char"/>
    <w:basedOn w:val="Standardstycketeckensnitt"/>
    <w:link w:val="Rubrik4"/>
    <w:uiPriority w:val="2"/>
    <w:rsid w:val="00D94D2D"/>
    <w:rPr>
      <w:rFonts w:ascii="Arial" w:eastAsiaTheme="majorEastAsia" w:hAnsi="Arial" w:cstheme="majorBidi"/>
      <w:bCs/>
      <w:i/>
      <w:iCs/>
      <w:sz w:val="20"/>
    </w:rPr>
  </w:style>
  <w:style w:type="paragraph" w:styleId="Punktlista">
    <w:name w:val="List Bullet"/>
    <w:basedOn w:val="Brdtext"/>
    <w:uiPriority w:val="4"/>
    <w:qFormat/>
    <w:rsid w:val="00D94D2D"/>
    <w:pPr>
      <w:numPr>
        <w:numId w:val="3"/>
      </w:numPr>
    </w:pPr>
  </w:style>
  <w:style w:type="paragraph" w:styleId="Numreradlista">
    <w:name w:val="List Number"/>
    <w:basedOn w:val="Brdtext"/>
    <w:uiPriority w:val="4"/>
    <w:qFormat/>
    <w:rsid w:val="00D94D2D"/>
    <w:pPr>
      <w:numPr>
        <w:numId w:val="2"/>
      </w:numPr>
    </w:pPr>
  </w:style>
  <w:style w:type="paragraph" w:customStyle="1" w:styleId="SidfotFet">
    <w:name w:val="SidfotFet"/>
    <w:basedOn w:val="Sidfot"/>
    <w:next w:val="Sidfot"/>
    <w:uiPriority w:val="7"/>
    <w:semiHidden/>
    <w:rsid w:val="00D94D2D"/>
    <w:rPr>
      <w:b/>
    </w:rPr>
  </w:style>
  <w:style w:type="character" w:styleId="Sidnummer">
    <w:name w:val="page number"/>
    <w:basedOn w:val="Standardstycketeckensnitt"/>
    <w:uiPriority w:val="6"/>
    <w:semiHidden/>
    <w:rsid w:val="00D94D2D"/>
    <w:rPr>
      <w:rFonts w:ascii="Arial" w:hAnsi="Arial"/>
      <w:sz w:val="16"/>
    </w:rPr>
  </w:style>
  <w:style w:type="paragraph" w:customStyle="1" w:styleId="DokNamn">
    <w:name w:val="DokNamn"/>
    <w:uiPriority w:val="8"/>
    <w:semiHidden/>
    <w:rsid w:val="00D94D2D"/>
    <w:pPr>
      <w:framePr w:w="425" w:h="8024" w:hRule="exact" w:hSpace="180" w:wrap="around" w:vAnchor="page" w:hAnchor="text" w:x="-780" w:y="7711" w:anchorLock="1"/>
      <w:shd w:val="solid" w:color="FFFFFF" w:fill="FFFFFF"/>
      <w:spacing w:before="40" w:after="40" w:line="240" w:lineRule="auto"/>
      <w:suppressOverlap/>
      <w:textDirection w:val="btLr"/>
    </w:pPr>
    <w:rPr>
      <w:rFonts w:ascii="Arial" w:eastAsia="Times New Roman" w:hAnsi="Arial" w:cs="Arial"/>
      <w:bCs/>
      <w:noProof/>
      <w:color w:val="A9AFB2" w:themeColor="accent6"/>
      <w:kern w:val="32"/>
      <w:sz w:val="14"/>
      <w:szCs w:val="18"/>
      <w:lang w:eastAsia="sv-SE"/>
    </w:rPr>
  </w:style>
  <w:style w:type="paragraph" w:customStyle="1" w:styleId="nRubrik1">
    <w:name w:val="nRubrik 1"/>
    <w:basedOn w:val="Rubrik1"/>
    <w:next w:val="Brdtext"/>
    <w:uiPriority w:val="2"/>
    <w:rsid w:val="00D94D2D"/>
    <w:pPr>
      <w:numPr>
        <w:numId w:val="1"/>
      </w:numPr>
    </w:pPr>
    <w:rPr>
      <w:bCs w:val="0"/>
    </w:rPr>
  </w:style>
  <w:style w:type="character" w:customStyle="1" w:styleId="Rubrik5Char">
    <w:name w:val="Rubrik 5 Char"/>
    <w:basedOn w:val="Standardstycketeckensnitt"/>
    <w:link w:val="Rubrik5"/>
    <w:uiPriority w:val="9"/>
    <w:semiHidden/>
    <w:rsid w:val="00D94D2D"/>
    <w:rPr>
      <w:rFonts w:asciiTheme="majorHAnsi" w:eastAsiaTheme="majorEastAsia" w:hAnsiTheme="majorHAnsi" w:cstheme="majorBidi"/>
      <w:color w:val="707F1B" w:themeColor="accent1" w:themeShade="7F"/>
      <w:sz w:val="20"/>
    </w:rPr>
  </w:style>
  <w:style w:type="character" w:customStyle="1" w:styleId="Rubrik6Char">
    <w:name w:val="Rubrik 6 Char"/>
    <w:basedOn w:val="Standardstycketeckensnitt"/>
    <w:link w:val="Rubrik6"/>
    <w:uiPriority w:val="9"/>
    <w:semiHidden/>
    <w:rsid w:val="00D94D2D"/>
    <w:rPr>
      <w:rFonts w:asciiTheme="majorHAnsi" w:eastAsiaTheme="majorEastAsia" w:hAnsiTheme="majorHAnsi" w:cstheme="majorBidi"/>
      <w:i/>
      <w:iCs/>
      <w:color w:val="707F1B" w:themeColor="accent1" w:themeShade="7F"/>
      <w:sz w:val="20"/>
    </w:rPr>
  </w:style>
  <w:style w:type="character" w:customStyle="1" w:styleId="Rubrik7Char">
    <w:name w:val="Rubrik 7 Char"/>
    <w:basedOn w:val="Standardstycketeckensnitt"/>
    <w:link w:val="Rubrik7"/>
    <w:uiPriority w:val="9"/>
    <w:semiHidden/>
    <w:rsid w:val="00D94D2D"/>
    <w:rPr>
      <w:rFonts w:asciiTheme="majorHAnsi" w:eastAsiaTheme="majorEastAsia" w:hAnsiTheme="majorHAnsi" w:cstheme="majorBidi"/>
      <w:i/>
      <w:iCs/>
      <w:color w:val="404040" w:themeColor="text1" w:themeTint="BF"/>
      <w:sz w:val="20"/>
    </w:rPr>
  </w:style>
  <w:style w:type="character" w:customStyle="1" w:styleId="Rubrik8Char">
    <w:name w:val="Rubrik 8 Char"/>
    <w:basedOn w:val="Standardstycketeckensnitt"/>
    <w:link w:val="Rubrik8"/>
    <w:uiPriority w:val="9"/>
    <w:semiHidden/>
    <w:rsid w:val="00D94D2D"/>
    <w:rPr>
      <w:rFonts w:asciiTheme="majorHAnsi" w:eastAsiaTheme="majorEastAsia" w:hAnsiTheme="majorHAnsi" w:cstheme="majorBidi"/>
      <w:color w:val="404040" w:themeColor="text1" w:themeTint="BF"/>
      <w:sz w:val="20"/>
      <w:szCs w:val="20"/>
    </w:rPr>
  </w:style>
  <w:style w:type="character" w:customStyle="1" w:styleId="Rubrik9Char">
    <w:name w:val="Rubrik 9 Char"/>
    <w:basedOn w:val="Standardstycketeckensnitt"/>
    <w:link w:val="Rubrik9"/>
    <w:uiPriority w:val="9"/>
    <w:semiHidden/>
    <w:rsid w:val="00D94D2D"/>
    <w:rPr>
      <w:rFonts w:asciiTheme="majorHAnsi" w:eastAsiaTheme="majorEastAsia" w:hAnsiTheme="majorHAnsi" w:cstheme="majorBidi"/>
      <w:i/>
      <w:iCs/>
      <w:color w:val="404040" w:themeColor="text1" w:themeTint="BF"/>
      <w:sz w:val="20"/>
      <w:szCs w:val="20"/>
    </w:rPr>
  </w:style>
  <w:style w:type="paragraph" w:customStyle="1" w:styleId="nRubrik2">
    <w:name w:val="nRubrik 2"/>
    <w:basedOn w:val="Rubrik2"/>
    <w:next w:val="Brdtext"/>
    <w:uiPriority w:val="2"/>
    <w:rsid w:val="00D94D2D"/>
    <w:pPr>
      <w:numPr>
        <w:ilvl w:val="1"/>
        <w:numId w:val="1"/>
      </w:numPr>
    </w:pPr>
  </w:style>
  <w:style w:type="paragraph" w:customStyle="1" w:styleId="nRubrik3">
    <w:name w:val="nRubrik 3"/>
    <w:basedOn w:val="Rubrik3"/>
    <w:next w:val="Brdtext"/>
    <w:uiPriority w:val="2"/>
    <w:rsid w:val="00D94D2D"/>
    <w:pPr>
      <w:numPr>
        <w:ilvl w:val="2"/>
        <w:numId w:val="1"/>
      </w:numPr>
    </w:pPr>
  </w:style>
  <w:style w:type="paragraph" w:styleId="Datum">
    <w:name w:val="Date"/>
    <w:basedOn w:val="Normal"/>
    <w:next w:val="Normal"/>
    <w:link w:val="DatumChar"/>
    <w:uiPriority w:val="99"/>
    <w:semiHidden/>
    <w:unhideWhenUsed/>
    <w:rsid w:val="00D94D2D"/>
  </w:style>
  <w:style w:type="character" w:customStyle="1" w:styleId="DatumChar">
    <w:name w:val="Datum Char"/>
    <w:basedOn w:val="Standardstycketeckensnitt"/>
    <w:link w:val="Datum"/>
    <w:uiPriority w:val="99"/>
    <w:semiHidden/>
    <w:rsid w:val="00D94D2D"/>
    <w:rPr>
      <w:sz w:val="20"/>
    </w:rPr>
  </w:style>
  <w:style w:type="paragraph" w:styleId="Adress-brev">
    <w:name w:val="envelope address"/>
    <w:basedOn w:val="Normal"/>
    <w:uiPriority w:val="99"/>
    <w:semiHidden/>
    <w:unhideWhenUsed/>
    <w:rsid w:val="00D94D2D"/>
    <w:pPr>
      <w:framePr w:w="7938" w:h="1984" w:hRule="exact" w:hSpace="141" w:wrap="auto" w:hAnchor="page" w:xAlign="center" w:yAlign="bottom"/>
      <w:ind w:left="2880"/>
    </w:pPr>
    <w:rPr>
      <w:rFonts w:asciiTheme="majorHAnsi" w:eastAsiaTheme="majorEastAsia" w:hAnsiTheme="majorHAnsi" w:cstheme="majorBidi"/>
      <w:noProof/>
      <w:sz w:val="24"/>
      <w:szCs w:val="24"/>
    </w:rPr>
  </w:style>
  <w:style w:type="character" w:styleId="Hyperlnk">
    <w:name w:val="Hyperlink"/>
    <w:basedOn w:val="Standardstycketeckensnitt"/>
    <w:uiPriority w:val="99"/>
    <w:unhideWhenUsed/>
    <w:rsid w:val="00D94D2D"/>
    <w:rPr>
      <w:color w:val="0000FF"/>
      <w:u w:val="single"/>
    </w:rPr>
  </w:style>
  <w:style w:type="paragraph" w:styleId="Ingetavstnd">
    <w:name w:val="No Spacing"/>
    <w:uiPriority w:val="1"/>
    <w:semiHidden/>
    <w:qFormat/>
    <w:rsid w:val="00D94D2D"/>
    <w:pPr>
      <w:spacing w:after="0" w:line="240" w:lineRule="auto"/>
    </w:pPr>
  </w:style>
  <w:style w:type="paragraph" w:styleId="Rubrik">
    <w:name w:val="Title"/>
    <w:basedOn w:val="Normal"/>
    <w:next w:val="Normal"/>
    <w:link w:val="RubrikChar"/>
    <w:uiPriority w:val="10"/>
    <w:semiHidden/>
    <w:qFormat/>
    <w:rsid w:val="00D94D2D"/>
    <w:pPr>
      <w:spacing w:before="480" w:after="240"/>
      <w:contextualSpacing/>
    </w:pPr>
    <w:rPr>
      <w:rFonts w:asciiTheme="majorHAnsi" w:eastAsiaTheme="majorEastAsia" w:hAnsiTheme="majorHAnsi" w:cstheme="majorBidi"/>
      <w:spacing w:val="-10"/>
      <w:kern w:val="28"/>
      <w:sz w:val="52"/>
      <w:szCs w:val="56"/>
    </w:rPr>
  </w:style>
  <w:style w:type="character" w:customStyle="1" w:styleId="RubrikChar">
    <w:name w:val="Rubrik Char"/>
    <w:basedOn w:val="Standardstycketeckensnitt"/>
    <w:link w:val="Rubrik"/>
    <w:uiPriority w:val="10"/>
    <w:semiHidden/>
    <w:rsid w:val="005B3FF6"/>
    <w:rPr>
      <w:rFonts w:asciiTheme="majorHAnsi" w:eastAsiaTheme="majorEastAsia" w:hAnsiTheme="majorHAnsi" w:cstheme="majorBidi"/>
      <w:spacing w:val="-10"/>
      <w:kern w:val="28"/>
      <w:sz w:val="52"/>
      <w:szCs w:val="56"/>
    </w:rPr>
  </w:style>
  <w:style w:type="table" w:styleId="Rutntstabell2dekorfrg1">
    <w:name w:val="Grid Table 2 Accent 1"/>
    <w:basedOn w:val="Normaltabell"/>
    <w:uiPriority w:val="47"/>
    <w:rsid w:val="00D94D2D"/>
    <w:pPr>
      <w:spacing w:after="0" w:line="240" w:lineRule="auto"/>
    </w:pPr>
    <w:tblPr>
      <w:tblStyleRowBandSize w:val="1"/>
      <w:tblStyleColBandSize w:val="1"/>
      <w:tblBorders>
        <w:top w:val="single" w:sz="2" w:space="0" w:color="DEEA9D" w:themeColor="accent1" w:themeTint="99"/>
        <w:bottom w:val="single" w:sz="2" w:space="0" w:color="DEEA9D" w:themeColor="accent1" w:themeTint="99"/>
        <w:insideH w:val="single" w:sz="2" w:space="0" w:color="DEEA9D" w:themeColor="accent1" w:themeTint="99"/>
        <w:insideV w:val="single" w:sz="2" w:space="0" w:color="DEEA9D" w:themeColor="accent1" w:themeTint="99"/>
      </w:tblBorders>
    </w:tblPr>
    <w:tblStylePr w:type="firstRow">
      <w:rPr>
        <w:b/>
        <w:bCs/>
      </w:rPr>
      <w:tblPr/>
      <w:tcPr>
        <w:tcBorders>
          <w:top w:val="nil"/>
          <w:bottom w:val="single" w:sz="12" w:space="0" w:color="DEEA9D" w:themeColor="accent1" w:themeTint="99"/>
          <w:insideH w:val="nil"/>
          <w:insideV w:val="nil"/>
        </w:tcBorders>
        <w:shd w:val="clear" w:color="auto" w:fill="FFFFFF" w:themeFill="background1"/>
      </w:tcPr>
    </w:tblStylePr>
    <w:tblStylePr w:type="lastRow">
      <w:rPr>
        <w:b/>
        <w:bCs/>
      </w:rPr>
      <w:tblPr/>
      <w:tcPr>
        <w:tcBorders>
          <w:top w:val="double" w:sz="2" w:space="0" w:color="DEEA9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8DE" w:themeFill="accent1" w:themeFillTint="33"/>
      </w:tcPr>
    </w:tblStylePr>
    <w:tblStylePr w:type="band1Horz">
      <w:tblPr/>
      <w:tcPr>
        <w:shd w:val="clear" w:color="auto" w:fill="F4F8DE" w:themeFill="accent1" w:themeFillTint="33"/>
      </w:tcPr>
    </w:tblStylePr>
  </w:style>
  <w:style w:type="table" w:styleId="Rutntstabell4dekorfrg1">
    <w:name w:val="Grid Table 4 Accent 1"/>
    <w:basedOn w:val="Normaltabell"/>
    <w:uiPriority w:val="49"/>
    <w:rsid w:val="00D94D2D"/>
    <w:pPr>
      <w:spacing w:after="0" w:line="240" w:lineRule="auto"/>
    </w:pPr>
    <w:tblPr>
      <w:tblStyleRowBandSize w:val="1"/>
      <w:tblStyleColBandSize w:val="1"/>
      <w:tblBorders>
        <w:top w:val="single" w:sz="4" w:space="0" w:color="DEEA9D" w:themeColor="accent1" w:themeTint="99"/>
        <w:left w:val="single" w:sz="4" w:space="0" w:color="DEEA9D" w:themeColor="accent1" w:themeTint="99"/>
        <w:bottom w:val="single" w:sz="4" w:space="0" w:color="DEEA9D" w:themeColor="accent1" w:themeTint="99"/>
        <w:right w:val="single" w:sz="4" w:space="0" w:color="DEEA9D" w:themeColor="accent1" w:themeTint="99"/>
        <w:insideH w:val="single" w:sz="4" w:space="0" w:color="DEEA9D" w:themeColor="accent1" w:themeTint="99"/>
        <w:insideV w:val="single" w:sz="4" w:space="0" w:color="DEEA9D" w:themeColor="accent1" w:themeTint="99"/>
      </w:tblBorders>
    </w:tblPr>
    <w:tblStylePr w:type="firstRow">
      <w:rPr>
        <w:b/>
        <w:bCs/>
        <w:color w:val="FFFFFF" w:themeColor="background1"/>
      </w:rPr>
      <w:tblPr/>
      <w:tcPr>
        <w:tcBorders>
          <w:top w:val="single" w:sz="4" w:space="0" w:color="C9DC5D" w:themeColor="accent1"/>
          <w:left w:val="single" w:sz="4" w:space="0" w:color="C9DC5D" w:themeColor="accent1"/>
          <w:bottom w:val="single" w:sz="4" w:space="0" w:color="C9DC5D" w:themeColor="accent1"/>
          <w:right w:val="single" w:sz="4" w:space="0" w:color="C9DC5D" w:themeColor="accent1"/>
          <w:insideH w:val="nil"/>
          <w:insideV w:val="nil"/>
        </w:tcBorders>
        <w:shd w:val="clear" w:color="auto" w:fill="C9DC5D" w:themeFill="accent1"/>
      </w:tcPr>
    </w:tblStylePr>
    <w:tblStylePr w:type="lastRow">
      <w:rPr>
        <w:b/>
        <w:bCs/>
      </w:rPr>
      <w:tblPr/>
      <w:tcPr>
        <w:tcBorders>
          <w:top w:val="double" w:sz="4" w:space="0" w:color="C9DC5D" w:themeColor="accent1"/>
        </w:tcBorders>
      </w:tcPr>
    </w:tblStylePr>
    <w:tblStylePr w:type="firstCol">
      <w:rPr>
        <w:b/>
        <w:bCs/>
      </w:rPr>
    </w:tblStylePr>
    <w:tblStylePr w:type="lastCol">
      <w:rPr>
        <w:b/>
        <w:bCs/>
      </w:rPr>
    </w:tblStylePr>
    <w:tblStylePr w:type="band1Vert">
      <w:tblPr/>
      <w:tcPr>
        <w:shd w:val="clear" w:color="auto" w:fill="F4F8DE" w:themeFill="accent1" w:themeFillTint="33"/>
      </w:tcPr>
    </w:tblStylePr>
    <w:tblStylePr w:type="band1Horz">
      <w:tblPr/>
      <w:tcPr>
        <w:shd w:val="clear" w:color="auto" w:fill="F4F8DE" w:themeFill="accent1" w:themeFillTint="33"/>
      </w:tcPr>
    </w:tblStylePr>
  </w:style>
  <w:style w:type="paragraph" w:customStyle="1" w:styleId="Titelrubrik">
    <w:name w:val="Titelrubrik"/>
    <w:basedOn w:val="Rubrik"/>
    <w:next w:val="Brdtext"/>
    <w:qFormat/>
    <w:rsid w:val="007A4213"/>
  </w:style>
  <w:style w:type="character" w:styleId="Kommentarsreferens">
    <w:name w:val="annotation reference"/>
    <w:basedOn w:val="Standardstycketeckensnitt"/>
    <w:uiPriority w:val="99"/>
    <w:semiHidden/>
    <w:unhideWhenUsed/>
    <w:rsid w:val="007A27A7"/>
    <w:rPr>
      <w:sz w:val="16"/>
      <w:szCs w:val="16"/>
    </w:rPr>
  </w:style>
  <w:style w:type="paragraph" w:styleId="Kommentarer">
    <w:name w:val="annotation text"/>
    <w:basedOn w:val="Normal"/>
    <w:link w:val="KommentarerChar"/>
    <w:uiPriority w:val="99"/>
    <w:unhideWhenUsed/>
    <w:rsid w:val="007A27A7"/>
    <w:rPr>
      <w:szCs w:val="20"/>
    </w:rPr>
  </w:style>
  <w:style w:type="character" w:customStyle="1" w:styleId="KommentarerChar">
    <w:name w:val="Kommentarer Char"/>
    <w:basedOn w:val="Standardstycketeckensnitt"/>
    <w:link w:val="Kommentarer"/>
    <w:uiPriority w:val="99"/>
    <w:rsid w:val="007A27A7"/>
    <w:rPr>
      <w:sz w:val="20"/>
      <w:szCs w:val="20"/>
    </w:rPr>
  </w:style>
  <w:style w:type="paragraph" w:styleId="Kommentarsmne">
    <w:name w:val="annotation subject"/>
    <w:basedOn w:val="Kommentarer"/>
    <w:next w:val="Kommentarer"/>
    <w:link w:val="KommentarsmneChar"/>
    <w:uiPriority w:val="99"/>
    <w:semiHidden/>
    <w:unhideWhenUsed/>
    <w:rsid w:val="007A27A7"/>
    <w:rPr>
      <w:b/>
      <w:bCs/>
    </w:rPr>
  </w:style>
  <w:style w:type="character" w:customStyle="1" w:styleId="KommentarsmneChar">
    <w:name w:val="Kommentarsämne Char"/>
    <w:basedOn w:val="KommentarerChar"/>
    <w:link w:val="Kommentarsmne"/>
    <w:uiPriority w:val="99"/>
    <w:semiHidden/>
    <w:rsid w:val="007A27A7"/>
    <w:rPr>
      <w:b/>
      <w:bCs/>
      <w:sz w:val="20"/>
      <w:szCs w:val="20"/>
    </w:rPr>
  </w:style>
  <w:style w:type="paragraph" w:styleId="Liststycke">
    <w:name w:val="List Paragraph"/>
    <w:basedOn w:val="Normal"/>
    <w:uiPriority w:val="34"/>
    <w:qFormat/>
    <w:rsid w:val="00CA62DC"/>
    <w:pPr>
      <w:spacing w:after="160" w:line="259" w:lineRule="auto"/>
      <w:ind w:left="720"/>
      <w:contextualSpacing/>
    </w:pPr>
    <w:rPr>
      <w:sz w:val="22"/>
    </w:rPr>
  </w:style>
  <w:style w:type="paragraph" w:styleId="Innehllsfrteckningsrubrik">
    <w:name w:val="TOC Heading"/>
    <w:basedOn w:val="Rubrik1"/>
    <w:next w:val="Normal"/>
    <w:uiPriority w:val="39"/>
    <w:unhideWhenUsed/>
    <w:qFormat/>
    <w:rsid w:val="0049348C"/>
    <w:pPr>
      <w:suppressAutoHyphens w:val="0"/>
      <w:spacing w:before="240" w:after="0" w:line="259" w:lineRule="auto"/>
      <w:outlineLvl w:val="9"/>
    </w:pPr>
    <w:rPr>
      <w:rFonts w:asciiTheme="majorHAnsi" w:hAnsiTheme="majorHAnsi"/>
      <w:b w:val="0"/>
      <w:bCs w:val="0"/>
      <w:color w:val="A9C029" w:themeColor="accent1" w:themeShade="BF"/>
      <w:sz w:val="32"/>
      <w:szCs w:val="32"/>
      <w:lang w:eastAsia="sv-SE"/>
    </w:rPr>
  </w:style>
  <w:style w:type="paragraph" w:styleId="Innehll1">
    <w:name w:val="toc 1"/>
    <w:basedOn w:val="Normal"/>
    <w:next w:val="Normal"/>
    <w:autoRedefine/>
    <w:uiPriority w:val="39"/>
    <w:unhideWhenUsed/>
    <w:rsid w:val="0049348C"/>
    <w:pPr>
      <w:spacing w:after="100"/>
    </w:pPr>
  </w:style>
  <w:style w:type="paragraph" w:styleId="Innehll2">
    <w:name w:val="toc 2"/>
    <w:basedOn w:val="Normal"/>
    <w:next w:val="Normal"/>
    <w:autoRedefine/>
    <w:uiPriority w:val="39"/>
    <w:unhideWhenUsed/>
    <w:rsid w:val="0049348C"/>
    <w:pPr>
      <w:spacing w:after="100"/>
      <w:ind w:left="200"/>
    </w:pPr>
  </w:style>
  <w:style w:type="paragraph" w:customStyle="1" w:styleId="Brdtextindrag">
    <w:name w:val="Brödtext indrag"/>
    <w:basedOn w:val="Normal"/>
    <w:link w:val="BrdtextindragChar"/>
    <w:uiPriority w:val="5"/>
    <w:qFormat/>
    <w:rsid w:val="006E2BD7"/>
    <w:pPr>
      <w:spacing w:line="280" w:lineRule="atLeast"/>
      <w:ind w:firstLine="284"/>
      <w:jc w:val="both"/>
    </w:pPr>
    <w:rPr>
      <w:rFonts w:ascii="Georgia" w:eastAsiaTheme="minorEastAsia" w:hAnsi="Georgia"/>
      <w:sz w:val="19"/>
      <w:szCs w:val="19"/>
      <w:lang w:val="en-US"/>
    </w:rPr>
  </w:style>
  <w:style w:type="character" w:customStyle="1" w:styleId="BrdtextindragChar">
    <w:name w:val="Brödtext indrag Char"/>
    <w:basedOn w:val="Standardstycketeckensnitt"/>
    <w:link w:val="Brdtextindrag"/>
    <w:uiPriority w:val="5"/>
    <w:rsid w:val="006E2BD7"/>
    <w:rPr>
      <w:rFonts w:ascii="Georgia" w:eastAsiaTheme="minorEastAsia" w:hAnsi="Georgia"/>
      <w:sz w:val="19"/>
      <w:szCs w:val="19"/>
      <w:lang w:val="en-US"/>
    </w:rPr>
  </w:style>
  <w:style w:type="paragraph" w:customStyle="1" w:styleId="Default">
    <w:name w:val="Default"/>
    <w:rsid w:val="00020F34"/>
    <w:pPr>
      <w:autoSpaceDE w:val="0"/>
      <w:autoSpaceDN w:val="0"/>
      <w:adjustRightInd w:val="0"/>
      <w:spacing w:after="0" w:line="240" w:lineRule="auto"/>
    </w:pPr>
    <w:rPr>
      <w:rFonts w:ascii="Century Gothic" w:hAnsi="Century Gothic" w:cs="Century Gothic"/>
      <w:color w:val="000000"/>
      <w:sz w:val="24"/>
      <w:szCs w:val="24"/>
    </w:rPr>
  </w:style>
  <w:style w:type="paragraph" w:styleId="Revision">
    <w:name w:val="Revision"/>
    <w:hidden/>
    <w:uiPriority w:val="99"/>
    <w:semiHidden/>
    <w:rsid w:val="004A0920"/>
    <w:pPr>
      <w:spacing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207501">
      <w:bodyDiv w:val="1"/>
      <w:marLeft w:val="0"/>
      <w:marRight w:val="0"/>
      <w:marTop w:val="0"/>
      <w:marBottom w:val="0"/>
      <w:divBdr>
        <w:top w:val="none" w:sz="0" w:space="0" w:color="auto"/>
        <w:left w:val="none" w:sz="0" w:space="0" w:color="auto"/>
        <w:bottom w:val="none" w:sz="0" w:space="0" w:color="auto"/>
        <w:right w:val="none" w:sz="0" w:space="0" w:color="auto"/>
      </w:divBdr>
    </w:div>
    <w:div w:id="1191725745">
      <w:bodyDiv w:val="1"/>
      <w:marLeft w:val="0"/>
      <w:marRight w:val="0"/>
      <w:marTop w:val="0"/>
      <w:marBottom w:val="0"/>
      <w:divBdr>
        <w:top w:val="none" w:sz="0" w:space="0" w:color="auto"/>
        <w:left w:val="none" w:sz="0" w:space="0" w:color="auto"/>
        <w:bottom w:val="none" w:sz="0" w:space="0" w:color="auto"/>
        <w:right w:val="none" w:sz="0" w:space="0" w:color="auto"/>
      </w:divBdr>
    </w:div>
    <w:div w:id="1225023734">
      <w:bodyDiv w:val="1"/>
      <w:marLeft w:val="0"/>
      <w:marRight w:val="0"/>
      <w:marTop w:val="0"/>
      <w:marBottom w:val="0"/>
      <w:divBdr>
        <w:top w:val="none" w:sz="0" w:space="0" w:color="auto"/>
        <w:left w:val="none" w:sz="0" w:space="0" w:color="auto"/>
        <w:bottom w:val="none" w:sz="0" w:space="0" w:color="auto"/>
        <w:right w:val="none" w:sz="0" w:space="0" w:color="auto"/>
      </w:divBdr>
    </w:div>
    <w:div w:id="1383792825">
      <w:bodyDiv w:val="1"/>
      <w:marLeft w:val="0"/>
      <w:marRight w:val="0"/>
      <w:marTop w:val="0"/>
      <w:marBottom w:val="0"/>
      <w:divBdr>
        <w:top w:val="none" w:sz="0" w:space="0" w:color="auto"/>
        <w:left w:val="none" w:sz="0" w:space="0" w:color="auto"/>
        <w:bottom w:val="none" w:sz="0" w:space="0" w:color="auto"/>
        <w:right w:val="none" w:sz="0" w:space="0" w:color="auto"/>
      </w:divBdr>
    </w:div>
    <w:div w:id="1644196972">
      <w:bodyDiv w:val="1"/>
      <w:marLeft w:val="0"/>
      <w:marRight w:val="0"/>
      <w:marTop w:val="0"/>
      <w:marBottom w:val="0"/>
      <w:divBdr>
        <w:top w:val="none" w:sz="0" w:space="0" w:color="auto"/>
        <w:left w:val="none" w:sz="0" w:space="0" w:color="auto"/>
        <w:bottom w:val="none" w:sz="0" w:space="0" w:color="auto"/>
        <w:right w:val="none" w:sz="0" w:space="0" w:color="auto"/>
      </w:divBdr>
    </w:div>
    <w:div w:id="2085375363">
      <w:bodyDiv w:val="1"/>
      <w:marLeft w:val="0"/>
      <w:marRight w:val="0"/>
      <w:marTop w:val="0"/>
      <w:marBottom w:val="0"/>
      <w:divBdr>
        <w:top w:val="none" w:sz="0" w:space="0" w:color="auto"/>
        <w:left w:val="none" w:sz="0" w:space="0" w:color="auto"/>
        <w:bottom w:val="none" w:sz="0" w:space="0" w:color="auto"/>
        <w:right w:val="none" w:sz="0" w:space="0" w:color="auto"/>
      </w:divBdr>
    </w:div>
    <w:div w:id="20959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ASPANAS0001\Gemensam\Mallar\Blank%20med%20logotyp.dotx" TargetMode="External"/></Relationships>
</file>

<file path=word/theme/theme1.xml><?xml version="1.0" encoding="utf-8"?>
<a:theme xmlns:a="http://schemas.openxmlformats.org/drawingml/2006/main" name="Office-tema">
  <a:themeElements>
    <a:clrScheme name="Vårdanalys - Färger">
      <a:dk1>
        <a:sysClr val="windowText" lastClr="000000"/>
      </a:dk1>
      <a:lt1>
        <a:sysClr val="window" lastClr="FFFFFF"/>
      </a:lt1>
      <a:dk2>
        <a:srgbClr val="000000"/>
      </a:dk2>
      <a:lt2>
        <a:srgbClr val="FFFFFF"/>
      </a:lt2>
      <a:accent1>
        <a:srgbClr val="C9DC5D"/>
      </a:accent1>
      <a:accent2>
        <a:srgbClr val="5DBC69"/>
      </a:accent2>
      <a:accent3>
        <a:srgbClr val="ABE1FA"/>
      </a:accent3>
      <a:accent4>
        <a:srgbClr val="20C4F4"/>
      </a:accent4>
      <a:accent5>
        <a:srgbClr val="0088CB"/>
      </a:accent5>
      <a:accent6>
        <a:srgbClr val="A9AFB2"/>
      </a:accent6>
      <a:hlink>
        <a:srgbClr val="0000FF"/>
      </a:hlink>
      <a:folHlink>
        <a:srgbClr val="800080"/>
      </a:folHlink>
    </a:clrScheme>
    <a:fontScheme name="Vårdanalys - Word fonts">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645B8-AAE1-4730-B731-28AEE0E24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med logotyp.dotx</Template>
  <TotalTime>1</TotalTime>
  <Pages>13</Pages>
  <Words>2669</Words>
  <Characters>14146</Characters>
  <Application>Microsoft Office Word</Application>
  <DocSecurity>0</DocSecurity>
  <Lines>117</Lines>
  <Paragraphs>33</Paragraphs>
  <ScaleCrop>false</ScaleCrop>
  <HeadingPairs>
    <vt:vector size="2" baseType="variant">
      <vt:variant>
        <vt:lpstr>Rubrik</vt:lpstr>
      </vt:variant>
      <vt:variant>
        <vt:i4>1</vt:i4>
      </vt:variant>
    </vt:vector>
  </HeadingPairs>
  <TitlesOfParts>
    <vt:vector size="1" baseType="lpstr">
      <vt:lpstr/>
    </vt:vector>
  </TitlesOfParts>
  <Company>Ekonomistyrningsverket</Company>
  <LinksUpToDate>false</LinksUpToDate>
  <CharactersWithSpaces>16782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 Korlén</dc:creator>
  <cp:lastModifiedBy>Sandra Rodin</cp:lastModifiedBy>
  <cp:revision>2</cp:revision>
  <cp:lastPrinted>2022-04-27T14:42:00Z</cp:lastPrinted>
  <dcterms:created xsi:type="dcterms:W3CDTF">2022-12-14T21:14:00Z</dcterms:created>
  <dcterms:modified xsi:type="dcterms:W3CDTF">2022-12-14T21:14:00Z</dcterms:modified>
</cp:coreProperties>
</file>